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8327B" w14:textId="6AFAB68D" w:rsidR="008B5F53" w:rsidRDefault="0054014D" w:rsidP="004C020D">
      <w:pPr>
        <w:tabs>
          <w:tab w:val="left" w:pos="2127"/>
        </w:tabs>
        <w:spacing w:after="0" w:line="1066" w:lineRule="exact"/>
        <w:ind w:right="-20"/>
        <w:rPr>
          <w:rFonts w:ascii="Verdana" w:eastAsia="Verdana" w:hAnsi="Verdana" w:cs="Verdana"/>
          <w:sz w:val="96"/>
          <w:szCs w:val="96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993B07D" wp14:editId="08EC4409">
                <wp:simplePos x="0" y="0"/>
                <wp:positionH relativeFrom="page">
                  <wp:posOffset>582295</wp:posOffset>
                </wp:positionH>
                <wp:positionV relativeFrom="page">
                  <wp:posOffset>1944370</wp:posOffset>
                </wp:positionV>
                <wp:extent cx="5540375" cy="7979410"/>
                <wp:effectExtent l="0" t="0" r="3175" b="2540"/>
                <wp:wrapNone/>
                <wp:docPr id="253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0375" cy="7979410"/>
                          <a:chOff x="917" y="3062"/>
                          <a:chExt cx="8725" cy="12566"/>
                        </a:xfrm>
                      </wpg:grpSpPr>
                      <wps:wsp>
                        <wps:cNvPr id="254" name="Freeform 286"/>
                        <wps:cNvSpPr>
                          <a:spLocks/>
                        </wps:cNvSpPr>
                        <wps:spPr bwMode="auto">
                          <a:xfrm>
                            <a:off x="917" y="3062"/>
                            <a:ext cx="8725" cy="12566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8725"/>
                              <a:gd name="T2" fmla="+- 0 15628 3062"/>
                              <a:gd name="T3" fmla="*/ 15628 h 12566"/>
                              <a:gd name="T4" fmla="+- 0 9642 917"/>
                              <a:gd name="T5" fmla="*/ T4 w 8725"/>
                              <a:gd name="T6" fmla="+- 0 15628 3062"/>
                              <a:gd name="T7" fmla="*/ 15628 h 12566"/>
                              <a:gd name="T8" fmla="+- 0 9642 917"/>
                              <a:gd name="T9" fmla="*/ T8 w 8725"/>
                              <a:gd name="T10" fmla="+- 0 3062 3062"/>
                              <a:gd name="T11" fmla="*/ 3062 h 12566"/>
                              <a:gd name="T12" fmla="+- 0 917 917"/>
                              <a:gd name="T13" fmla="*/ T12 w 8725"/>
                              <a:gd name="T14" fmla="+- 0 3062 3062"/>
                              <a:gd name="T15" fmla="*/ 3062 h 12566"/>
                              <a:gd name="T16" fmla="+- 0 917 917"/>
                              <a:gd name="T17" fmla="*/ T16 w 8725"/>
                              <a:gd name="T18" fmla="+- 0 15628 3062"/>
                              <a:gd name="T19" fmla="*/ 15628 h 12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25" h="12566">
                                <a:moveTo>
                                  <a:pt x="0" y="12566"/>
                                </a:moveTo>
                                <a:lnTo>
                                  <a:pt x="8725" y="12566"/>
                                </a:lnTo>
                                <a:lnTo>
                                  <a:pt x="87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D4CB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28A70" id="Group 144" o:spid="_x0000_s1026" style="position:absolute;margin-left:45.85pt;margin-top:153.1pt;width:436.25pt;height:628.3pt;z-index:-251667456;mso-position-horizontal-relative:page;mso-position-vertical-relative:page" coordorigin="917,3062" coordsize="8725,12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">
                <v:shape id="Freeform 286" o:spid="_x0000_s1027" style="position:absolute;left:917;top:3062;width:8725;height:12566;visibility:visible;mso-wrap-style:square;v-text-anchor:top" coordsize="8725,12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" path="m,12566r8725,l8725,,,,,12566xe" filled="f" strokecolor="#d4cbe0" strokeweight="1pt">
                  <v:path arrowok="t" o:connecttype="custom" o:connectlocs="0,15628;8725,15628;8725,3062;0,3062;0,15628" o:connectangles="0,0,0,0,0"/>
                </v:shape>
                <w10:wrap anchorx="page" anchory="page"/>
              </v:group>
            </w:pict>
          </mc:Fallback>
        </mc:AlternateContent>
      </w:r>
      <w:r w:rsidR="008B5F53">
        <w:rPr>
          <w:rFonts w:ascii="Verdana" w:eastAsia="Verdana" w:hAnsi="Verdana" w:cs="Verdana"/>
          <w:color w:val="8F72A8"/>
          <w:spacing w:val="-61"/>
          <w:position w:val="-5"/>
          <w:sz w:val="96"/>
          <w:szCs w:val="96"/>
        </w:rPr>
        <w:t>Y</w:t>
      </w:r>
      <w:r w:rsidR="008B5F53">
        <w:rPr>
          <w:rFonts w:ascii="Verdana" w:eastAsia="Verdana" w:hAnsi="Verdana" w:cs="Verdana"/>
          <w:color w:val="8F72A8"/>
          <w:position w:val="-5"/>
          <w:sz w:val="96"/>
          <w:szCs w:val="96"/>
        </w:rPr>
        <w:t>our</w:t>
      </w:r>
      <w:r w:rsidR="004C020D">
        <w:rPr>
          <w:rFonts w:ascii="Verdana" w:eastAsia="Verdana" w:hAnsi="Verdana" w:cs="Verdana"/>
          <w:color w:val="8F72A8"/>
          <w:position w:val="-5"/>
          <w:sz w:val="96"/>
          <w:szCs w:val="96"/>
        </w:rPr>
        <w:t xml:space="preserve"> </w:t>
      </w:r>
      <w:r>
        <w:rPr>
          <w:rFonts w:ascii="Verdana" w:eastAsia="Verdana" w:hAnsi="Verdana" w:cs="Verdana"/>
          <w:color w:val="8F72A8"/>
          <w:position w:val="-5"/>
          <w:sz w:val="96"/>
          <w:szCs w:val="96"/>
        </w:rPr>
        <w:t xml:space="preserve">parenting </w:t>
      </w:r>
      <w:r w:rsidR="008B5F53">
        <w:rPr>
          <w:rFonts w:ascii="Verdana" w:eastAsia="Verdana" w:hAnsi="Verdana" w:cs="Verdana"/>
          <w:color w:val="8F72A8"/>
          <w:position w:val="-5"/>
          <w:sz w:val="96"/>
          <w:szCs w:val="96"/>
        </w:rPr>
        <w:t>plan</w:t>
      </w:r>
    </w:p>
    <w:p w14:paraId="1E15693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671707E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8F556A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7095BEB" w14:textId="77777777" w:rsidR="008B5F53" w:rsidRDefault="008B5F53" w:rsidP="008B5F53">
      <w:pPr>
        <w:spacing w:before="2" w:after="0" w:line="260" w:lineRule="exact"/>
        <w:rPr>
          <w:rFonts w:cs="Calibri"/>
          <w:sz w:val="26"/>
          <w:szCs w:val="26"/>
        </w:rPr>
      </w:pPr>
    </w:p>
    <w:p w14:paraId="7D1822C1" w14:textId="77777777" w:rsidR="008B5F53" w:rsidRDefault="008B5F53" w:rsidP="008B5F53">
      <w:pPr>
        <w:spacing w:before="32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 the parents of:</w:t>
      </w:r>
    </w:p>
    <w:p w14:paraId="21FA44E5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1931C58F" w14:textId="77777777" w:rsidR="008B5F53" w:rsidRDefault="0024065E" w:rsidP="008B5F53">
      <w:pPr>
        <w:tabs>
          <w:tab w:val="left" w:pos="4395"/>
        </w:tabs>
        <w:spacing w:after="0" w:line="355" w:lineRule="auto"/>
        <w:ind w:left="1544" w:right="4559"/>
        <w:jc w:val="both"/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child's name"/>
            </w:textInput>
          </w:ffData>
        </w:fldChar>
      </w:r>
      <w:bookmarkStart w:id="0" w:name="Text12"/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child's name</w:t>
      </w:r>
      <w:r>
        <w:fldChar w:fldCharType="end"/>
      </w:r>
      <w:bookmarkEnd w:id="0"/>
      <w:r w:rsidR="008B5F53">
        <w:rPr>
          <w:rFonts w:ascii="Arial" w:eastAsia="Arial" w:hAnsi="Arial" w:cs="Arial"/>
          <w:color w:val="8F72A8"/>
        </w:rPr>
        <w:t xml:space="preserve">                        </w:t>
      </w:r>
      <w:r w:rsidR="008B5F53">
        <w:rPr>
          <w:rFonts w:ascii="Arial" w:eastAsia="Arial" w:hAnsi="Arial" w:cs="Arial"/>
          <w:color w:val="8F72A8"/>
          <w:spacing w:val="10"/>
        </w:rPr>
        <w:t xml:space="preserve"> </w:t>
      </w:r>
      <w:r w:rsidR="008B5F53">
        <w:rPr>
          <w:rFonts w:ascii="Arial" w:eastAsia="Arial" w:hAnsi="Arial" w:cs="Arial"/>
          <w:color w:val="8F72A8"/>
          <w:spacing w:val="10"/>
        </w:rPr>
        <w:tab/>
        <w:t xml:space="preserve">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 of birth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 of birth</w:t>
      </w:r>
      <w:r>
        <w:rPr>
          <w:rFonts w:ascii="Arial" w:hAnsi="Arial" w:cs="Arial"/>
        </w:rPr>
        <w:fldChar w:fldCharType="end"/>
      </w:r>
    </w:p>
    <w:p w14:paraId="2574B38D" w14:textId="77777777" w:rsidR="008B5F53" w:rsidRDefault="0024065E" w:rsidP="008B5F53">
      <w:pPr>
        <w:tabs>
          <w:tab w:val="left" w:pos="4395"/>
        </w:tabs>
        <w:spacing w:after="0" w:line="355" w:lineRule="auto"/>
        <w:ind w:left="1544" w:right="4559"/>
        <w:jc w:val="both"/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child's name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child's name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                       </w:t>
      </w:r>
      <w:r w:rsidR="008B5F53">
        <w:rPr>
          <w:rFonts w:ascii="Arial" w:eastAsia="Arial" w:hAnsi="Arial" w:cs="Arial"/>
          <w:color w:val="8F72A8"/>
          <w:spacing w:val="10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 of birth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 of birth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child's name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child's name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                       </w:t>
      </w:r>
      <w:r w:rsidR="008B5F53">
        <w:rPr>
          <w:rFonts w:ascii="Arial" w:eastAsia="Arial" w:hAnsi="Arial" w:cs="Arial"/>
          <w:color w:val="8F72A8"/>
          <w:spacing w:val="10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 of birth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 of birth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</w:t>
      </w: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child's name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child's name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                       </w:t>
      </w:r>
      <w:r w:rsidR="008B5F53">
        <w:rPr>
          <w:rFonts w:ascii="Arial" w:eastAsia="Arial" w:hAnsi="Arial" w:cs="Arial"/>
          <w:color w:val="8F72A8"/>
          <w:spacing w:val="10"/>
        </w:rPr>
        <w:t xml:space="preserve"> </w:t>
      </w:r>
      <w:r w:rsidR="008B5F53">
        <w:rPr>
          <w:rFonts w:ascii="Arial" w:eastAsia="Arial" w:hAnsi="Arial" w:cs="Arial"/>
          <w:color w:val="8F72A8"/>
          <w:spacing w:val="10"/>
        </w:rPr>
        <w:tab/>
        <w:t xml:space="preserve">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 of birth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 of birth</w:t>
      </w:r>
      <w:r>
        <w:rPr>
          <w:rFonts w:ascii="Arial" w:hAnsi="Arial" w:cs="Arial"/>
        </w:rPr>
        <w:fldChar w:fldCharType="end"/>
      </w:r>
    </w:p>
    <w:p w14:paraId="0918EF55" w14:textId="77777777" w:rsidR="008B5F53" w:rsidRDefault="008B5F53" w:rsidP="008B5F53">
      <w:pPr>
        <w:spacing w:before="1" w:after="0" w:line="180" w:lineRule="exact"/>
        <w:rPr>
          <w:rFonts w:cs="Calibri"/>
          <w:sz w:val="18"/>
          <w:szCs w:val="18"/>
        </w:rPr>
      </w:pPr>
    </w:p>
    <w:p w14:paraId="1CA251D1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1A2992C6" w14:textId="77777777" w:rsidR="008B5F53" w:rsidRDefault="008B5F53" w:rsidP="008B5F53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 respect each other as parents and our significance in the lives of our children.</w:t>
      </w:r>
    </w:p>
    <w:p w14:paraId="47F07339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6E811B82" w14:textId="77777777" w:rsidR="008B5F53" w:rsidRDefault="008B5F53" w:rsidP="008B5F53">
      <w:pPr>
        <w:spacing w:after="0" w:line="249" w:lineRule="auto"/>
        <w:ind w:left="105" w:right="2488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have drawn up this Parenting Plan 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assist us in providing a loving, stable, caring and safe environment 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our children, in line with their age and needs.</w:t>
      </w:r>
    </w:p>
    <w:p w14:paraId="6A094734" w14:textId="77777777" w:rsidR="008B5F53" w:rsidRDefault="008B5F53" w:rsidP="008B5F53">
      <w:pPr>
        <w:spacing w:before="4" w:after="0" w:line="110" w:lineRule="exact"/>
        <w:rPr>
          <w:rFonts w:cs="Calibri"/>
          <w:sz w:val="11"/>
          <w:szCs w:val="11"/>
        </w:rPr>
      </w:pPr>
    </w:p>
    <w:p w14:paraId="00FD9533" w14:textId="77777777" w:rsidR="008B5F53" w:rsidRDefault="008B5F53" w:rsidP="008B5F53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recognise our children</w:t>
      </w:r>
      <w:r>
        <w:rPr>
          <w:rFonts w:ascii="Arial" w:eastAsia="Arial" w:hAnsi="Arial" w:cs="Arial"/>
          <w:spacing w:val="-4"/>
        </w:rPr>
        <w:t>’</w:t>
      </w:r>
      <w:r>
        <w:rPr>
          <w:rFonts w:ascii="Arial" w:eastAsia="Arial" w:hAnsi="Arial" w:cs="Arial"/>
        </w:rPr>
        <w:t>s rights to:</w:t>
      </w:r>
    </w:p>
    <w:p w14:paraId="1B5169F2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1D5A2709" w14:textId="77777777" w:rsidR="008B5F53" w:rsidRDefault="008B5F53" w:rsidP="008B5F53">
      <w:pPr>
        <w:tabs>
          <w:tab w:val="left" w:pos="380"/>
        </w:tabs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emotional and physical safet</w:t>
      </w:r>
      <w:r>
        <w:rPr>
          <w:rFonts w:ascii="Arial" w:eastAsia="Arial" w:hAnsi="Arial" w:cs="Arial"/>
          <w:color w:val="000000"/>
          <w:spacing w:val="-16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</w:rPr>
        <w:t>stability and security;</w:t>
      </w:r>
    </w:p>
    <w:p w14:paraId="26983324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feel loved by both of us and significant family members;</w:t>
      </w:r>
    </w:p>
    <w:p w14:paraId="37EEA403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know and be cared for by both of us and significant family members; and</w:t>
      </w:r>
    </w:p>
    <w:p w14:paraId="5916E490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develop independent and meaningful relationships with each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</w:t>
      </w:r>
      <w:r w:rsidR="009435A9">
        <w:rPr>
          <w:rFonts w:ascii="Arial" w:eastAsia="Arial" w:hAnsi="Arial" w:cs="Arial"/>
          <w:color w:val="000000"/>
        </w:rPr>
        <w:t>.</w:t>
      </w:r>
    </w:p>
    <w:p w14:paraId="5E4B45D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8C27D82" w14:textId="77777777" w:rsidR="008B5F53" w:rsidRDefault="008B5F53" w:rsidP="008B5F53">
      <w:pPr>
        <w:spacing w:before="5" w:after="0" w:line="240" w:lineRule="exact"/>
        <w:rPr>
          <w:rFonts w:cs="Calibri"/>
          <w:sz w:val="24"/>
          <w:szCs w:val="24"/>
        </w:rPr>
      </w:pPr>
    </w:p>
    <w:p w14:paraId="28558D24" w14:textId="77777777" w:rsidR="008B5F53" w:rsidRDefault="008B5F53" w:rsidP="008B5F53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parents we accept responsibility for:</w:t>
      </w:r>
    </w:p>
    <w:p w14:paraId="7514584B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288C3A9F" w14:textId="77777777" w:rsidR="008B5F53" w:rsidRDefault="008B5F53" w:rsidP="008B5F53">
      <w:pPr>
        <w:tabs>
          <w:tab w:val="left" w:pos="380"/>
        </w:tabs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physical care, health and safety;</w:t>
      </w:r>
    </w:p>
    <w:p w14:paraId="26B1A587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emotional stability;</w:t>
      </w:r>
    </w:p>
    <w:p w14:paraId="0827F5A0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changing needs as they grow and mature;</w:t>
      </w:r>
    </w:p>
    <w:p w14:paraId="0006BCD7" w14:textId="77777777" w:rsidR="008B5F53" w:rsidRDefault="008B5F53" w:rsidP="008B5F53">
      <w:pPr>
        <w:tabs>
          <w:tab w:val="left" w:pos="380"/>
        </w:tabs>
        <w:spacing w:before="6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protecting our children so they are not exposed to harmful parental conflict</w:t>
      </w:r>
    </w:p>
    <w:p w14:paraId="1D87430C" w14:textId="77777777" w:rsidR="008B5F53" w:rsidRDefault="008B5F53" w:rsidP="008B5F53">
      <w:pPr>
        <w:spacing w:before="11" w:after="0" w:line="240" w:lineRule="auto"/>
        <w:ind w:left="348" w:right="681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is prolonged or aggressive;</w:t>
      </w:r>
    </w:p>
    <w:p w14:paraId="6923ED03" w14:textId="77777777" w:rsidR="008B5F53" w:rsidRDefault="008B5F53" w:rsidP="008B5F53">
      <w:pPr>
        <w:tabs>
          <w:tab w:val="left" w:pos="380"/>
        </w:tabs>
        <w:spacing w:before="67" w:after="0" w:line="249" w:lineRule="auto"/>
        <w:ind w:left="385" w:right="3210" w:hanging="28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co-operating with each other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 decisions in our children</w:t>
      </w:r>
      <w:r>
        <w:rPr>
          <w:rFonts w:ascii="Arial" w:eastAsia="Arial" w:hAnsi="Arial" w:cs="Arial"/>
          <w:color w:val="000000"/>
          <w:spacing w:val="-3"/>
        </w:rPr>
        <w:t>’</w:t>
      </w:r>
      <w:r>
        <w:rPr>
          <w:rFonts w:ascii="Arial" w:eastAsia="Arial" w:hAnsi="Arial" w:cs="Arial"/>
          <w:color w:val="000000"/>
        </w:rPr>
        <w:t>s best interests; and</w:t>
      </w:r>
    </w:p>
    <w:p w14:paraId="224888C6" w14:textId="77777777" w:rsidR="008B5F53" w:rsidRDefault="008B5F53" w:rsidP="008B5F53">
      <w:pPr>
        <w:tabs>
          <w:tab w:val="left" w:pos="380"/>
        </w:tabs>
        <w:spacing w:before="57"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8F72A8"/>
        </w:rPr>
        <w:t>•</w:t>
      </w:r>
      <w:r>
        <w:rPr>
          <w:rFonts w:ascii="Arial" w:eastAsia="Arial" w:hAnsi="Arial" w:cs="Arial"/>
          <w:color w:val="8F72A8"/>
        </w:rPr>
        <w:tab/>
      </w:r>
      <w:r>
        <w:rPr>
          <w:rFonts w:ascii="Arial" w:eastAsia="Arial" w:hAnsi="Arial" w:cs="Arial"/>
          <w:color w:val="000000"/>
        </w:rPr>
        <w:t>respecting 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relationship with each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us.</w:t>
      </w:r>
    </w:p>
    <w:p w14:paraId="53B3D0FF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465A1E7" w14:textId="77777777" w:rsidR="008B5F53" w:rsidRDefault="008B5F53" w:rsidP="008B5F53">
      <w:pPr>
        <w:spacing w:before="5" w:after="0" w:line="240" w:lineRule="exact"/>
        <w:rPr>
          <w:rFonts w:cs="Calibri"/>
          <w:sz w:val="24"/>
          <w:szCs w:val="24"/>
        </w:rPr>
      </w:pPr>
    </w:p>
    <w:p w14:paraId="3A00D789" w14:textId="77777777" w:rsidR="008B5F53" w:rsidRDefault="008B5F53" w:rsidP="008B5F53">
      <w:pPr>
        <w:spacing w:after="0" w:line="249" w:lineRule="auto"/>
        <w:ind w:left="105" w:right="244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have an existing Parenting Plan dated </w:t>
      </w:r>
      <w:r w:rsidR="0024065E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24065E">
        <w:rPr>
          <w:rFonts w:ascii="Arial" w:hAnsi="Arial" w:cs="Arial"/>
        </w:rPr>
      </w:r>
      <w:r w:rsidR="0024065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[insert date]</w:t>
      </w:r>
      <w:r w:rsidR="0024065E">
        <w:rPr>
          <w:rFonts w:ascii="Arial" w:hAnsi="Arial" w:cs="Arial"/>
        </w:rPr>
        <w:fldChar w:fldCharType="end"/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 xml:space="preserve">will review this Plan on </w:t>
      </w:r>
      <w:r w:rsidR="0024065E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 w:rsidR="0024065E">
        <w:rPr>
          <w:rFonts w:ascii="Arial" w:hAnsi="Arial" w:cs="Arial"/>
        </w:rPr>
      </w:r>
      <w:r w:rsidR="0024065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[insert date]</w:t>
      </w:r>
      <w:r w:rsidR="0024065E">
        <w:rPr>
          <w:rFonts w:ascii="Arial" w:hAnsi="Arial" w:cs="Arial"/>
        </w:rPr>
        <w:fldChar w:fldCharType="end"/>
      </w:r>
      <w:r>
        <w:rPr>
          <w:rFonts w:ascii="Arial" w:eastAsia="Arial" w:hAnsi="Arial" w:cs="Arial"/>
          <w:color w:val="000000"/>
        </w:rPr>
        <w:t xml:space="preserve"> (optional, see page 14).</w:t>
      </w:r>
    </w:p>
    <w:p w14:paraId="4D597A96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7CC0A1D5" w14:textId="77777777" w:rsidR="008B5F53" w:rsidRDefault="008B5F53" w:rsidP="008B5F53">
      <w:pPr>
        <w:spacing w:before="11" w:after="0" w:line="280" w:lineRule="exact"/>
        <w:rPr>
          <w:rFonts w:cs="Calibri"/>
          <w:sz w:val="28"/>
          <w:szCs w:val="28"/>
        </w:rPr>
      </w:pPr>
    </w:p>
    <w:p w14:paraId="050D6450" w14:textId="77777777" w:rsidR="008B5F53" w:rsidRDefault="008B5F53" w:rsidP="008B5F53">
      <w:pPr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Safety</w:t>
      </w:r>
    </w:p>
    <w:p w14:paraId="6DCE1552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1614D6D7" w14:textId="77777777" w:rsidR="008B5F53" w:rsidRDefault="008B5F53" w:rsidP="008B5F53">
      <w:pPr>
        <w:spacing w:after="0" w:line="249" w:lineRule="auto"/>
        <w:ind w:left="105" w:right="258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have considered our safety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 welfare and 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 children and agree 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we can safely work togethe</w:t>
      </w:r>
      <w:r>
        <w:rPr>
          <w:rFonts w:ascii="Arial" w:eastAsia="Arial" w:hAnsi="Arial" w:cs="Arial"/>
          <w:spacing w:val="-12"/>
        </w:rPr>
        <w:t>r</w:t>
      </w:r>
      <w:r>
        <w:rPr>
          <w:rFonts w:ascii="Arial" w:eastAsia="Arial" w:hAnsi="Arial" w:cs="Arial"/>
        </w:rPr>
        <w:t>.</w:t>
      </w:r>
    </w:p>
    <w:p w14:paraId="3882A6E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7490F76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18E2CFCD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04AAC36" w14:textId="77777777" w:rsidR="008B5F53" w:rsidRDefault="008B5F53" w:rsidP="008B5F53">
      <w:pPr>
        <w:spacing w:before="8" w:after="0" w:line="260" w:lineRule="exact"/>
        <w:rPr>
          <w:rFonts w:cs="Calibri"/>
          <w:sz w:val="26"/>
          <w:szCs w:val="26"/>
        </w:rPr>
      </w:pPr>
    </w:p>
    <w:p w14:paraId="5BBD6B0F" w14:textId="77777777" w:rsidR="008B5F53" w:rsidRDefault="0024065E" w:rsidP="008B5F53">
      <w:pPr>
        <w:tabs>
          <w:tab w:val="left" w:pos="5140"/>
        </w:tabs>
        <w:spacing w:after="0" w:line="355" w:lineRule="auto"/>
        <w:ind w:left="105" w:right="4572"/>
        <w:rPr>
          <w:rFonts w:ascii="Arial" w:eastAsia="Arial" w:hAnsi="Arial" w:cs="Arial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signature of parent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signature of parent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 xml:space="preserve">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signature of parent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signature of parent</w:t>
      </w:r>
      <w:r>
        <w:rPr>
          <w:rFonts w:ascii="Arial" w:hAnsi="Arial" w:cs="Arial"/>
        </w:rPr>
        <w:fldChar w:fldCharType="end"/>
      </w:r>
      <w:r w:rsidR="008B5F53">
        <w:rPr>
          <w:rFonts w:ascii="Arial" w:eastAsia="Arial" w:hAnsi="Arial" w:cs="Arial"/>
          <w:color w:val="8F72A8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8B5F53"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="008B5F53">
        <w:rPr>
          <w:rFonts w:ascii="Arial" w:hAnsi="Arial" w:cs="Arial"/>
          <w:noProof/>
        </w:rPr>
        <w:t>date</w:t>
      </w:r>
      <w:r>
        <w:rPr>
          <w:rFonts w:ascii="Arial" w:hAnsi="Arial" w:cs="Arial"/>
        </w:rPr>
        <w:fldChar w:fldCharType="end"/>
      </w:r>
    </w:p>
    <w:p w14:paraId="0CC0F751" w14:textId="77777777" w:rsidR="008B5F53" w:rsidRDefault="008B5F53" w:rsidP="008B5F53">
      <w:pPr>
        <w:widowControl/>
        <w:spacing w:after="0"/>
        <w:sectPr w:rsidR="008B5F53" w:rsidSect="009D0E58">
          <w:footerReference w:type="even" r:id="rId9"/>
          <w:footerReference w:type="default" r:id="rId10"/>
          <w:pgSz w:w="11920" w:h="16840"/>
          <w:pgMar w:top="1420" w:right="380" w:bottom="920" w:left="1200" w:header="567" w:footer="737" w:gutter="0"/>
          <w:cols w:space="720"/>
          <w:docGrid w:linePitch="299"/>
        </w:sectPr>
      </w:pPr>
    </w:p>
    <w:p w14:paraId="61DCA23C" w14:textId="5B442E43" w:rsidR="00FB1C60" w:rsidRDefault="008B5F53" w:rsidP="00FB1C60">
      <w:pPr>
        <w:tabs>
          <w:tab w:val="left" w:pos="6240"/>
          <w:tab w:val="left" w:pos="7540"/>
        </w:tabs>
        <w:spacing w:after="0" w:line="1105" w:lineRule="exact"/>
        <w:ind w:left="1151" w:right="-20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lastRenderedPageBreak/>
        <w:t>Questions</w: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ab/>
        <w:t>to</w: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ab/>
        <w:t>ask...</w:t>
      </w:r>
    </w:p>
    <w:p w14:paraId="6848C065" w14:textId="77777777" w:rsidR="008B5F53" w:rsidRPr="00FB1C60" w:rsidRDefault="00FB1C60" w:rsidP="00FB1C60">
      <w:pPr>
        <w:tabs>
          <w:tab w:val="left" w:pos="6240"/>
          <w:tab w:val="left" w:pos="7540"/>
        </w:tabs>
        <w:spacing w:after="0" w:line="1105" w:lineRule="exact"/>
        <w:ind w:left="1151" w:right="-20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sz w:val="96"/>
          <w:szCs w:val="96"/>
        </w:rPr>
        <w:t xml:space="preserve">          </w:t>
      </w:r>
      <w:r w:rsidR="008B5F53">
        <w:rPr>
          <w:rFonts w:ascii="Verdana" w:eastAsia="Verdana" w:hAnsi="Verdana" w:cs="Verdana"/>
          <w:position w:val="-2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position w:val="-2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2"/>
          <w:sz w:val="48"/>
          <w:szCs w:val="48"/>
        </w:rPr>
        <w:t>communication</w:t>
      </w:r>
    </w:p>
    <w:p w14:paraId="4A09D269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75D9D950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4172C3BB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ACBA589" w14:textId="77777777" w:rsidR="008B5F53" w:rsidRDefault="008B5F53" w:rsidP="008B5F53">
      <w:pPr>
        <w:spacing w:before="6" w:after="0" w:line="240" w:lineRule="exact"/>
        <w:rPr>
          <w:rFonts w:cs="Calibri"/>
          <w:sz w:val="24"/>
          <w:szCs w:val="24"/>
        </w:rPr>
      </w:pPr>
    </w:p>
    <w:p w14:paraId="219A7959" w14:textId="77777777" w:rsidR="008B5F53" w:rsidRDefault="008B5F53" w:rsidP="008B5F53">
      <w:pPr>
        <w:tabs>
          <w:tab w:val="left" w:pos="720"/>
        </w:tabs>
        <w:spacing w:before="32"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parenting decisions do we need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consult each other on?</w:t>
      </w:r>
    </w:p>
    <w:p w14:paraId="3E2E197C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09946ED6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parenting decisions don’t we need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consult each other about?</w:t>
      </w:r>
    </w:p>
    <w:p w14:paraId="1E6CB17B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4AE175D4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958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are we going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behave towards each other in front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 xml:space="preserve">the children? 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want them to know we are getting along and have them in mind.</w:t>
      </w:r>
    </w:p>
    <w:p w14:paraId="46721E0E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22F7E956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907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  <w:spacing w:val="-4"/>
        </w:rPr>
        <w:t>Ho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ar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goin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shar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importan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informatio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wit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eac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othe</w:t>
      </w:r>
      <w:r>
        <w:rPr>
          <w:rFonts w:ascii="Arial" w:eastAsia="Arial" w:hAnsi="Arial" w:cs="Arial"/>
          <w:color w:val="000000"/>
          <w:spacing w:val="-17"/>
        </w:rPr>
        <w:t>r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(fo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example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schoo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reports, healt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  <w:spacing w:val="-4"/>
        </w:rPr>
        <w:t>issues)?</w:t>
      </w:r>
    </w:p>
    <w:p w14:paraId="1BBF5173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15A46E04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Do we need regular meetings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discuss parenting issues?</w:t>
      </w:r>
    </w:p>
    <w:p w14:paraId="601D3CA2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5CAC00FF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3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do we find out what the children want to happen, and make sure that they have a say in</w:t>
      </w:r>
    </w:p>
    <w:p w14:paraId="4DAF10ED" w14:textId="77777777" w:rsidR="008B5F53" w:rsidRDefault="008B5F53" w:rsidP="008B5F53">
      <w:pPr>
        <w:spacing w:before="11" w:after="0" w:line="240" w:lineRule="auto"/>
        <w:ind w:left="720" w:right="-2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what we decide?</w:t>
      </w:r>
    </w:p>
    <w:p w14:paraId="50292937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561F0A01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what times is it OK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call the other parent and when isn’t it OK?</w:t>
      </w:r>
    </w:p>
    <w:p w14:paraId="7FCFBF32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5FE6E483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settle disputes?</w:t>
      </w:r>
    </w:p>
    <w:p w14:paraId="37D95F77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293024F5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Should we discuss how we talk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 children about the other parent?</w:t>
      </w:r>
    </w:p>
    <w:p w14:paraId="3706A4D8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4EEC425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talk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 children about the arrangements we have made?</w:t>
      </w:r>
    </w:p>
    <w:p w14:paraId="26E77278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81F33D2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do we do about emergencies, (for example, medical, dental, or accidents)?</w:t>
      </w:r>
    </w:p>
    <w:p w14:paraId="0013CB0C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26130FA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1383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make sure our children stay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in contact with supportive friends or relatives from the other side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the family?</w:t>
      </w:r>
    </w:p>
    <w:p w14:paraId="35A0A157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6E5A68C7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introduce new partners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lives?</w:t>
      </w:r>
    </w:p>
    <w:p w14:paraId="1D7290AF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4F253CC0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539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  <w:spacing w:val="-2"/>
        </w:rPr>
        <w:t>Ar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ther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an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importan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rule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conside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essentia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fo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children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(fo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example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bedtimes, whe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homewor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done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stayin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ou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late)</w:t>
      </w:r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agre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thes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rule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followed?</w:t>
      </w:r>
    </w:p>
    <w:p w14:paraId="62986DE9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0CBD6D86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845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do we work together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 the big decisions, (for example, school, course selection and careers advice)?</w:t>
      </w:r>
    </w:p>
    <w:p w14:paraId="5A1F540B" w14:textId="77777777" w:rsidR="008B5F53" w:rsidRDefault="008B5F53" w:rsidP="008B5F53">
      <w:pPr>
        <w:widowControl/>
        <w:spacing w:after="0" w:line="240" w:lineRule="auto"/>
        <w:rPr>
          <w:rFonts w:ascii="Arial" w:eastAsia="Arial" w:hAnsi="Arial" w:cs="Arial"/>
        </w:rPr>
        <w:sectPr w:rsidR="008B5F53" w:rsidSect="009D0E58">
          <w:footerReference w:type="even" r:id="rId11"/>
          <w:footerReference w:type="default" r:id="rId12"/>
          <w:pgSz w:w="11920" w:h="16840"/>
          <w:pgMar w:top="1480" w:right="1160" w:bottom="920" w:left="280" w:header="567" w:footer="737" w:gutter="0"/>
          <w:cols w:space="720"/>
        </w:sectPr>
      </w:pPr>
    </w:p>
    <w:p w14:paraId="7EE803D5" w14:textId="134DAB8B" w:rsidR="00FB1C60" w:rsidRDefault="0054014D" w:rsidP="00FB1C60">
      <w:pPr>
        <w:tabs>
          <w:tab w:val="left" w:pos="6240"/>
          <w:tab w:val="left" w:pos="7540"/>
        </w:tabs>
        <w:spacing w:after="0" w:line="1105" w:lineRule="exact"/>
        <w:ind w:left="1151" w:right="-20"/>
        <w:rPr>
          <w:rFonts w:ascii="Verdana" w:eastAsia="Verdana" w:hAnsi="Verdana" w:cs="Verdana"/>
          <w:sz w:val="96"/>
          <w:szCs w:val="96"/>
        </w:rPr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11E69C8E" wp14:editId="6EF39FFD">
                <wp:simplePos x="0" y="0"/>
                <wp:positionH relativeFrom="page">
                  <wp:posOffset>7678420</wp:posOffset>
                </wp:positionH>
                <wp:positionV relativeFrom="page">
                  <wp:posOffset>605155</wp:posOffset>
                </wp:positionV>
                <wp:extent cx="7760335" cy="789940"/>
                <wp:effectExtent l="0" t="0" r="0" b="0"/>
                <wp:wrapNone/>
                <wp:docPr id="25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0335" cy="789940"/>
                          <a:chOff x="0" y="711"/>
                          <a:chExt cx="11906" cy="1477"/>
                        </a:xfrm>
                      </wpg:grpSpPr>
                      <wps:wsp>
                        <wps:cNvPr id="252" name="Freeform 385"/>
                        <wps:cNvSpPr>
                          <a:spLocks/>
                        </wps:cNvSpPr>
                        <wps:spPr bwMode="auto">
                          <a:xfrm>
                            <a:off x="0" y="711"/>
                            <a:ext cx="11906" cy="1477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711 711"/>
                              <a:gd name="T2" fmla="*/ 711 h 1477"/>
                              <a:gd name="T3" fmla="*/ 0 w 11906"/>
                              <a:gd name="T4" fmla="+- 0 2183 711"/>
                              <a:gd name="T5" fmla="*/ 2183 h 1477"/>
                              <a:gd name="T6" fmla="*/ 11906 w 11906"/>
                              <a:gd name="T7" fmla="+- 0 2188 711"/>
                              <a:gd name="T8" fmla="*/ 2188 h 1477"/>
                              <a:gd name="T9" fmla="*/ 11906 w 11906"/>
                              <a:gd name="T10" fmla="+- 0 716 711"/>
                              <a:gd name="T11" fmla="*/ 716 h 1477"/>
                              <a:gd name="T12" fmla="*/ 0 w 11906"/>
                              <a:gd name="T13" fmla="+- 0 711 711"/>
                              <a:gd name="T14" fmla="*/ 711 h 147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1477">
                                <a:moveTo>
                                  <a:pt x="0" y="0"/>
                                </a:moveTo>
                                <a:lnTo>
                                  <a:pt x="0" y="1472"/>
                                </a:lnTo>
                                <a:lnTo>
                                  <a:pt x="11906" y="1477"/>
                                </a:lnTo>
                                <a:lnTo>
                                  <a:pt x="11906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DBE5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DA149" id="Group 138" o:spid="_x0000_s1026" style="position:absolute;margin-left:604.6pt;margin-top:47.65pt;width:611.05pt;height:62.2pt;z-index:-251665408;mso-position-horizontal-relative:page;mso-position-vertical-relative:page" coordorigin=",711" coordsize="11906,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">
                <v:shape id="Freeform 385" o:spid="_x0000_s1027" style="position:absolute;top:711;width:11906;height:1477;visibility:visible;mso-wrap-style:square;v-text-anchor:top" coordsize="11906,1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" path="m,l,1472r11906,5l11906,5,,e" fillcolor="#dbe5c7" stroked="f">
                  <v:path arrowok="t" o:connecttype="custom" o:connectlocs="0,711;0,2183;11906,2188;11906,716;0,711" o:connectangles="0,0,0,0,0"/>
                </v:shape>
                <w10:wrap anchorx="page" anchory="page"/>
              </v:group>
            </w:pict>
          </mc:Fallback>
        </mc:AlternateConten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>Options to discuss</w:t>
      </w:r>
    </w:p>
    <w:p w14:paraId="25E7FA6A" w14:textId="77777777" w:rsidR="008B5F53" w:rsidRPr="00FB1C60" w:rsidRDefault="00FB1C60" w:rsidP="00FB1C60">
      <w:pPr>
        <w:tabs>
          <w:tab w:val="left" w:pos="6240"/>
          <w:tab w:val="left" w:pos="7540"/>
        </w:tabs>
        <w:spacing w:after="0" w:line="1105" w:lineRule="exact"/>
        <w:ind w:left="1151" w:right="-20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sz w:val="96"/>
          <w:szCs w:val="96"/>
        </w:rPr>
        <w:t xml:space="preserve">          </w:t>
      </w:r>
      <w:r w:rsidR="008B5F53">
        <w:rPr>
          <w:rFonts w:ascii="Verdana" w:eastAsia="Verdana" w:hAnsi="Verdana" w:cs="Verdana"/>
          <w:position w:val="-2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position w:val="-2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2"/>
          <w:sz w:val="48"/>
          <w:szCs w:val="48"/>
        </w:rPr>
        <w:t>communication</w:t>
      </w:r>
    </w:p>
    <w:p w14:paraId="4F7E8E0C" w14:textId="366B5A5D" w:rsidR="008B5F53" w:rsidRDefault="0054014D" w:rsidP="008B5F53">
      <w:pPr>
        <w:rPr>
          <w:rFonts w:ascii="Verdana" w:eastAsia="Verdana" w:hAnsi="Verdana" w:cs="Verdana"/>
          <w:color w:val="AFC881"/>
          <w:position w:val="-2"/>
          <w:sz w:val="96"/>
          <w:szCs w:val="96"/>
        </w:rPr>
      </w:pPr>
      <w:r>
        <w:rPr>
          <w:rFonts w:ascii="Verdana" w:eastAsia="Verdana" w:hAnsi="Verdana" w:cs="Verdana"/>
          <w:noProof/>
          <w:color w:val="AFC881"/>
          <w:position w:val="-2"/>
          <w:sz w:val="96"/>
          <w:szCs w:val="96"/>
          <w:lang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710B1B3" wp14:editId="409BDC9D">
                <wp:simplePos x="0" y="0"/>
                <wp:positionH relativeFrom="column">
                  <wp:posOffset>483235</wp:posOffset>
                </wp:positionH>
                <wp:positionV relativeFrom="paragraph">
                  <wp:posOffset>445135</wp:posOffset>
                </wp:positionV>
                <wp:extent cx="6233795" cy="7355205"/>
                <wp:effectExtent l="0" t="0" r="14605" b="0"/>
                <wp:wrapNone/>
                <wp:docPr id="210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7355205"/>
                          <a:chOff x="981" y="3544"/>
                          <a:chExt cx="9817" cy="11583"/>
                        </a:xfrm>
                      </wpg:grpSpPr>
                      <wps:wsp>
                        <wps:cNvPr id="211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3544"/>
                            <a:ext cx="9817" cy="11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436A" w14:textId="77777777" w:rsidR="00031426" w:rsidRDefault="00031426" w:rsidP="00031426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  <w:p w14:paraId="360A0556" w14:textId="77777777" w:rsidR="00031426" w:rsidRDefault="00031426" w:rsidP="00031426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97B8730" w14:textId="77777777" w:rsidR="00031426" w:rsidRDefault="00031426" w:rsidP="00031426">
                              <w:pPr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2" name="Group 286"/>
                        <wpg:cNvGrpSpPr>
                          <a:grpSpLocks/>
                        </wpg:cNvGrpSpPr>
                        <wpg:grpSpPr bwMode="auto">
                          <a:xfrm>
                            <a:off x="981" y="3882"/>
                            <a:ext cx="9817" cy="11170"/>
                            <a:chOff x="981" y="3882"/>
                            <a:chExt cx="9817" cy="11170"/>
                          </a:xfrm>
                        </wpg:grpSpPr>
                        <wps:wsp>
                          <wps:cNvPr id="213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388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180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49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79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10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Straight Connector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44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Straight Connector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73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Straight Connector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04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Straight Connector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34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Straight Connector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66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Straight Connector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98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Straight Connector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29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Straight Connector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59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Straight Connector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90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Straight Connector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21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Straight Connector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52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84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14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45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77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05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Straight Connector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37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Straight Connector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71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Straight Connector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99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Straight Connector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29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Straight Connector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61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Straight Connector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93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Straight Connector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24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Straight Connector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54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Straight Connector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84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Straight Connector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16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Straight Connector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45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79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07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40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72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505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10B1B3" id="Group 284" o:spid="_x0000_s1026" style="position:absolute;margin-left:38.05pt;margin-top:35.05pt;width:490.85pt;height:579.15pt;z-index:251665408" coordorigin="981,3544" coordsize="9817,11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7" o:spid="_x0000_s1027" type="#_x0000_t202" style="position:absolute;left:981;top:3544;width:9817;height:1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" stroked="f" strokeweight=".5pt">
                  <v:textbox>
                    <w:txbxContent>
                      <w:p w14:paraId="203F436A" w14:textId="77777777" w:rsidR="00031426" w:rsidRDefault="00031426" w:rsidP="00031426">
                        <w:pPr>
                          <w:spacing w:after="0"/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  <w:p w14:paraId="360A0556" w14:textId="77777777" w:rsidR="00031426" w:rsidRDefault="00031426" w:rsidP="00031426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97B8730" w14:textId="77777777" w:rsidR="00031426" w:rsidRDefault="00031426" w:rsidP="00031426">
                        <w:pPr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</w:txbxContent>
                  </v:textbox>
                </v:shape>
                <v:group id="Group 286" o:spid="_x0000_s1028" style="position:absolute;left:981;top:3882;width:9817;height:11170" coordorigin="981,3882" coordsize="9817,1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line id="Straight Connector 189" o:spid="_x0000_s1029" style="position:absolute;visibility:visible;mso-wrap-style:square" from="981,3882" to="10798,3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" strokecolor="#c3d69b"/>
                  <v:line id="Straight Connector 190" o:spid="_x0000_s1030" style="position:absolute;visibility:visible;mso-wrap-style:square" from="981,4180" to="10798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" strokecolor="#c3d69b"/>
                  <v:line id="Straight Connector 191" o:spid="_x0000_s1031" style="position:absolute;visibility:visible;mso-wrap-style:square" from="981,4493" to="10798,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" strokecolor="#c3d69b"/>
                  <v:line id="Straight Connector 192" o:spid="_x0000_s1032" style="position:absolute;visibility:visible;mso-wrap-style:square" from="981,4794" to="10798,4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" strokecolor="#c3d69b"/>
                  <v:line id="Straight Connector 193" o:spid="_x0000_s1033" style="position:absolute;visibility:visible;mso-wrap-style:square" from="981,5109" to="107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" strokecolor="#c3d69b"/>
                  <v:line id="Straight Connector 194" o:spid="_x0000_s1034" style="position:absolute;visibility:visible;mso-wrap-style:square" from="981,5442" to="10798,5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" strokecolor="#c3d69b"/>
                  <v:line id="Straight Connector 195" o:spid="_x0000_s1035" style="position:absolute;visibility:visible;mso-wrap-style:square" from="981,5733" to="10798,5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" strokecolor="#c3d69b"/>
                  <v:line id="Straight Connector 196" o:spid="_x0000_s1036" style="position:absolute;visibility:visible;mso-wrap-style:square" from="981,6046" to="10798,6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" strokecolor="#c3d69b"/>
                  <v:line id="Straight Connector 197" o:spid="_x0000_s1037" style="position:absolute;visibility:visible;mso-wrap-style:square" from="981,6349" to="10798,6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" strokecolor="#c3d69b"/>
                  <v:line id="Straight Connector 198" o:spid="_x0000_s1038" style="position:absolute;visibility:visible;mso-wrap-style:square" from="981,6662" to="10798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" strokecolor="#c3d69b"/>
                  <v:line id="Straight Connector 199" o:spid="_x0000_s1039" style="position:absolute;visibility:visible;mso-wrap-style:square" from="981,6983" to="10798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" strokecolor="#c3d69b"/>
                  <v:line id="Straight Connector 200" o:spid="_x0000_s1040" style="position:absolute;visibility:visible;mso-wrap-style:square" from="981,7296" to="10798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" strokecolor="#c3d69b"/>
                  <v:line id="Straight Connector 201" o:spid="_x0000_s1041" style="position:absolute;visibility:visible;mso-wrap-style:square" from="981,7596" to="10798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" strokecolor="#c3d69b"/>
                  <v:line id="Straight Connector 202" o:spid="_x0000_s1042" style="position:absolute;visibility:visible;mso-wrap-style:square" from="981,7907" to="10798,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" strokecolor="#c3d69b"/>
                  <v:line id="Straight Connector 203" o:spid="_x0000_s1043" style="position:absolute;visibility:visible;mso-wrap-style:square" from="981,8212" to="10798,8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" strokecolor="#c3d69b"/>
                  <v:line id="Straight Connector 204" o:spid="_x0000_s1044" style="position:absolute;visibility:visible;mso-wrap-style:square" from="981,8523" to="10798,8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" strokecolor="#c3d69b"/>
                  <v:line id="Straight Connector 189" o:spid="_x0000_s1045" style="position:absolute;visibility:visible;mso-wrap-style:square" from="981,8846" to="10798,8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" strokecolor="#c3d69b"/>
                  <v:line id="Straight Connector 190" o:spid="_x0000_s1046" style="position:absolute;visibility:visible;mso-wrap-style:square" from="981,9144" to="1079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" strokecolor="#c3d69b"/>
                  <v:line id="Straight Connector 191" o:spid="_x0000_s1047" style="position:absolute;visibility:visible;mso-wrap-style:square" from="981,9457" to="10798,9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" strokecolor="#c3d69b"/>
                  <v:line id="Straight Connector 192" o:spid="_x0000_s1048" style="position:absolute;visibility:visible;mso-wrap-style:square" from="981,9773" to="10798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" strokecolor="#c3d69b"/>
                  <v:line id="Straight Connector 193" o:spid="_x0000_s1049" style="position:absolute;visibility:visible;mso-wrap-style:square" from="981,10058" to="10798,10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" strokecolor="#c3d69b"/>
                  <v:line id="Straight Connector 194" o:spid="_x0000_s1050" style="position:absolute;visibility:visible;mso-wrap-style:square" from="981,10376" to="10798,10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" strokecolor="#c3d69b"/>
                  <v:line id="Straight Connector 195" o:spid="_x0000_s1051" style="position:absolute;visibility:visible;mso-wrap-style:square" from="981,10712" to="10798,10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" strokecolor="#c3d69b"/>
                  <v:line id="Straight Connector 196" o:spid="_x0000_s1052" style="position:absolute;visibility:visible;mso-wrap-style:square" from="981,10995" to="10798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" strokecolor="#c3d69b"/>
                  <v:line id="Straight Connector 197" o:spid="_x0000_s1053" style="position:absolute;visibility:visible;mso-wrap-style:square" from="981,11298" to="10798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" strokecolor="#c3d69b"/>
                  <v:line id="Straight Connector 198" o:spid="_x0000_s1054" style="position:absolute;visibility:visible;mso-wrap-style:square" from="981,11611" to="10798,1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" strokecolor="#c3d69b"/>
                  <v:line id="Straight Connector 199" o:spid="_x0000_s1055" style="position:absolute;visibility:visible;mso-wrap-style:square" from="981,11932" to="10798,1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" strokecolor="#c3d69b"/>
                  <v:line id="Straight Connector 200" o:spid="_x0000_s1056" style="position:absolute;visibility:visible;mso-wrap-style:square" from="981,12245" to="10798,12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" strokecolor="#c3d69b"/>
                  <v:line id="Straight Connector 201" o:spid="_x0000_s1057" style="position:absolute;visibility:visible;mso-wrap-style:square" from="981,12545" to="10798,1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" strokecolor="#c3d69b"/>
                  <v:line id="Straight Connector 202" o:spid="_x0000_s1058" style="position:absolute;visibility:visible;mso-wrap-style:square" from="981,12841" to="10798,1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" strokecolor="#c3d69b"/>
                  <v:line id="Straight Connector 203" o:spid="_x0000_s1059" style="position:absolute;visibility:visible;mso-wrap-style:square" from="981,13161" to="10798,13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" strokecolor="#c3d69b"/>
                  <v:line id="Straight Connector 204" o:spid="_x0000_s1060" style="position:absolute;visibility:visible;mso-wrap-style:square" from="981,13457" to="10798,13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" strokecolor="#c3d69b"/>
                  <v:line id="Straight Connector 189" o:spid="_x0000_s1061" style="position:absolute;visibility:visible;mso-wrap-style:square" from="981,13795" to="10798,1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" strokecolor="#c3d69b"/>
                  <v:line id="Straight Connector 190" o:spid="_x0000_s1062" style="position:absolute;visibility:visible;mso-wrap-style:square" from="981,14078" to="10798,1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" strokecolor="#c3d69b"/>
                  <v:line id="Straight Connector 191" o:spid="_x0000_s1063" style="position:absolute;visibility:visible;mso-wrap-style:square" from="981,14406" to="10798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" strokecolor="#c3d69b"/>
                  <v:line id="Straight Connector 192" o:spid="_x0000_s1064" style="position:absolute;visibility:visible;mso-wrap-style:square" from="981,14722" to="10798,1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" strokecolor="#c3d69b"/>
                  <v:line id="Straight Connector 193" o:spid="_x0000_s1065" style="position:absolute;visibility:visible;mso-wrap-style:square" from="981,15052" to="10798,15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" strokecolor="#c3d69b"/>
                </v:group>
              </v:group>
            </w:pict>
          </mc:Fallback>
        </mc:AlternateContent>
      </w:r>
    </w:p>
    <w:p w14:paraId="451C3E85" w14:textId="1A91CA0D" w:rsidR="008B5F53" w:rsidRDefault="008B5F53" w:rsidP="0091069F">
      <w:pPr>
        <w:ind w:left="720" w:right="-313"/>
        <w:rPr>
          <w:rFonts w:ascii="Arial" w:eastAsia="Verdana" w:hAnsi="Arial" w:cs="Arial"/>
          <w:color w:val="AFC881"/>
          <w:position w:val="-2"/>
        </w:rPr>
      </w:pP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br w:type="page"/>
      </w:r>
      <w:r w:rsidR="0091069F">
        <w:rPr>
          <w:rFonts w:ascii="Verdana" w:eastAsia="Verdana" w:hAnsi="Verdana" w:cs="Verdana"/>
          <w:color w:val="AFC881"/>
          <w:position w:val="-2"/>
          <w:sz w:val="96"/>
          <w:szCs w:val="96"/>
        </w:rPr>
        <w:lastRenderedPageBreak/>
        <w:t xml:space="preserve"> </w: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>Questions</w:t>
      </w:r>
      <w:r w:rsidR="0091069F">
        <w:rPr>
          <w:rFonts w:ascii="Verdana" w:eastAsia="Verdana" w:hAnsi="Verdana" w:cs="Verdana"/>
          <w:color w:val="AFC881"/>
          <w:position w:val="-2"/>
          <w:sz w:val="96"/>
          <w:szCs w:val="96"/>
        </w:rPr>
        <w:t xml:space="preserve"> </w: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>to ask...</w:t>
      </w:r>
    </w:p>
    <w:p w14:paraId="67975E30" w14:textId="77777777" w:rsidR="008B5F53" w:rsidRDefault="008B5F53" w:rsidP="008B5F53">
      <w:pPr>
        <w:spacing w:after="0" w:line="516" w:lineRule="exact"/>
        <w:ind w:left="600" w:right="-20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sz w:val="48"/>
          <w:szCs w:val="48"/>
        </w:rPr>
        <w:t>about</w:t>
      </w:r>
      <w:r>
        <w:rPr>
          <w:rFonts w:ascii="Verdana" w:eastAsia="Verdana" w:hAnsi="Verdana" w:cs="Verdana"/>
          <w:spacing w:val="-14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living and</w:t>
      </w:r>
      <w:r>
        <w:rPr>
          <w:rFonts w:ascii="Verdana" w:eastAsia="Verdana" w:hAnsi="Verdana" w:cs="Verdana"/>
          <w:spacing w:val="-9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childcare</w:t>
      </w:r>
      <w:r>
        <w:rPr>
          <w:rFonts w:ascii="Verdana" w:eastAsia="Verdana" w:hAnsi="Verdana" w:cs="Verdana"/>
          <w:spacing w:val="-21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ar</w:t>
      </w:r>
      <w:r>
        <w:rPr>
          <w:rFonts w:ascii="Verdana" w:eastAsia="Verdana" w:hAnsi="Verdana" w:cs="Verdana"/>
          <w:spacing w:val="-10"/>
          <w:sz w:val="48"/>
          <w:szCs w:val="48"/>
        </w:rPr>
        <w:t>r</w:t>
      </w:r>
      <w:r>
        <w:rPr>
          <w:rFonts w:ascii="Verdana" w:eastAsia="Verdana" w:hAnsi="Verdana" w:cs="Verdana"/>
          <w:sz w:val="48"/>
          <w:szCs w:val="48"/>
        </w:rPr>
        <w:t>angements</w:t>
      </w:r>
    </w:p>
    <w:p w14:paraId="35054A87" w14:textId="77777777" w:rsidR="008B5F53" w:rsidRDefault="008B5F53" w:rsidP="008B5F53">
      <w:pPr>
        <w:spacing w:before="1" w:after="0" w:line="150" w:lineRule="exact"/>
        <w:rPr>
          <w:rFonts w:cs="Calibri"/>
          <w:sz w:val="15"/>
          <w:szCs w:val="15"/>
        </w:rPr>
      </w:pPr>
    </w:p>
    <w:p w14:paraId="2708F6E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1DF40DC7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6C13E52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Will there be a main place where the children will live and if so,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where will it be?</w:t>
      </w:r>
    </w:p>
    <w:p w14:paraId="2E809E04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73ACB35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3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neither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 can look after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 children, who will be the alternative carers?</w:t>
      </w:r>
    </w:p>
    <w:p w14:paraId="45927C3B" w14:textId="77777777" w:rsidR="008B5F53" w:rsidRDefault="008B5F53" w:rsidP="008B5F53">
      <w:pPr>
        <w:spacing w:before="11" w:after="0" w:line="240" w:lineRule="auto"/>
        <w:ind w:left="720" w:right="-2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about school holidays?</w:t>
      </w:r>
    </w:p>
    <w:p w14:paraId="1FB4C451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74DC2BF1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Are there times when it is not convenient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ring our children?</w:t>
      </w:r>
    </w:p>
    <w:p w14:paraId="3D8EB88F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274B111B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374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sort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communication will we have with the children – phone, text,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email – and about how often and when can they expect it?</w:t>
      </w:r>
    </w:p>
    <w:p w14:paraId="05DBF368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621591E7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much time can each child spend with each parent?</w:t>
      </w:r>
    </w:p>
    <w:p w14:paraId="708B42CD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298EA44A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days can they be with each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us?</w:t>
      </w:r>
    </w:p>
    <w:p w14:paraId="6041816C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4C0F0492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3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make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sure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children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share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special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days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birthdays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religious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festivals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–</w:t>
      </w:r>
    </w:p>
    <w:p w14:paraId="772F23EF" w14:textId="77777777" w:rsidR="008B5F53" w:rsidRDefault="008B5F53" w:rsidP="008B5F53">
      <w:pPr>
        <w:spacing w:before="11" w:after="0" w:line="240" w:lineRule="auto"/>
        <w:ind w:left="720" w:right="-2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with both 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us?</w:t>
      </w:r>
    </w:p>
    <w:p w14:paraId="6682924A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3A33147F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340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di</w:t>
      </w:r>
      <w:r>
        <w:rPr>
          <w:rFonts w:ascii="Arial" w:eastAsia="Arial" w:hAnsi="Arial" w:cs="Arial"/>
          <w:color w:val="000000"/>
          <w:spacing w:val="-4"/>
        </w:rPr>
        <w:t>f</w:t>
      </w:r>
      <w:r>
        <w:rPr>
          <w:rFonts w:ascii="Arial" w:eastAsia="Arial" w:hAnsi="Arial" w:cs="Arial"/>
          <w:color w:val="000000"/>
        </w:rPr>
        <w:t>ferent ideas are there for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maintaining close and meaningful contact,</w:t>
      </w:r>
      <w:r>
        <w:rPr>
          <w:rFonts w:ascii="Arial" w:eastAsia="Arial" w:hAnsi="Arial" w:cs="Arial"/>
          <w:color w:val="000000"/>
          <w:spacing w:val="-8"/>
        </w:rPr>
        <w:t xml:space="preserve"> </w:t>
      </w:r>
      <w:r>
        <w:rPr>
          <w:rFonts w:ascii="Arial" w:eastAsia="Arial" w:hAnsi="Arial" w:cs="Arial"/>
          <w:color w:val="000000"/>
        </w:rPr>
        <w:t>even when children and parents are separated for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long periods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time?</w:t>
      </w:r>
    </w:p>
    <w:p w14:paraId="54A63064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069B4785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manage the arrangement when one parent works long hours?</w:t>
      </w:r>
    </w:p>
    <w:p w14:paraId="0E136EF8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A94D5AC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clothes and other belongings will be taken and returned at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changeover?</w:t>
      </w:r>
    </w:p>
    <w:p w14:paraId="5AD5D617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58830972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arrange pick-up and drop-o</w:t>
      </w:r>
      <w:r>
        <w:rPr>
          <w:rFonts w:ascii="Arial" w:eastAsia="Arial" w:hAnsi="Arial" w:cs="Arial"/>
          <w:color w:val="000000"/>
          <w:spacing w:val="-3"/>
        </w:rPr>
        <w:t>f</w:t>
      </w:r>
      <w:r>
        <w:rPr>
          <w:rFonts w:ascii="Arial" w:eastAsia="Arial" w:hAnsi="Arial" w:cs="Arial"/>
          <w:color w:val="000000"/>
        </w:rPr>
        <w:t>fs?</w:t>
      </w:r>
    </w:p>
    <w:p w14:paraId="360E3321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59CC5539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Who will take them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regular sporting engagements on weekends?</w:t>
      </w:r>
      <w:r>
        <w:rPr>
          <w:rFonts w:ascii="Arial" w:eastAsia="Arial" w:hAnsi="Arial" w:cs="Arial"/>
          <w:color w:val="000000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After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school?</w:t>
      </w:r>
    </w:p>
    <w:p w14:paraId="0EEE5C8D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696155D3" w14:textId="77777777" w:rsidR="008B5F53" w:rsidRDefault="008B5F53" w:rsidP="008B5F53">
      <w:pPr>
        <w:tabs>
          <w:tab w:val="left" w:pos="720"/>
        </w:tabs>
        <w:spacing w:after="0" w:line="36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When and how are we making sure the children are seeing their grandparents?</w:t>
      </w:r>
    </w:p>
    <w:p w14:paraId="5626803A" w14:textId="77777777" w:rsidR="008B5F53" w:rsidRDefault="008B5F53" w:rsidP="008B5F53">
      <w:pPr>
        <w:spacing w:before="4" w:after="0" w:line="360" w:lineRule="auto"/>
        <w:rPr>
          <w:rFonts w:cs="Calibri"/>
          <w:sz w:val="12"/>
          <w:szCs w:val="12"/>
        </w:rPr>
      </w:pPr>
    </w:p>
    <w:p w14:paraId="1E122596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607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Will anyone else look after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 children (for example, childminders, babysitters, relatives, new partners, friends and neighbours)? If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so,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when?</w:t>
      </w:r>
    </w:p>
    <w:p w14:paraId="3938B047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4ECF63E4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323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are the arrangements for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the children during the school holidays? (Consider bank holidays and teacher training days as well as school holidays).</w:t>
      </w:r>
    </w:p>
    <w:p w14:paraId="05380257" w14:textId="77777777" w:rsidR="008B5F53" w:rsidRDefault="008B5F53" w:rsidP="008B5F53">
      <w:pPr>
        <w:spacing w:before="4" w:after="0" w:line="360" w:lineRule="auto"/>
        <w:rPr>
          <w:rFonts w:cs="Calibri"/>
          <w:sz w:val="11"/>
          <w:szCs w:val="11"/>
        </w:rPr>
      </w:pPr>
    </w:p>
    <w:p w14:paraId="50BE7548" w14:textId="77777777" w:rsidR="008B5F53" w:rsidRDefault="008B5F53" w:rsidP="008B5F53">
      <w:pPr>
        <w:tabs>
          <w:tab w:val="left" w:pos="720"/>
        </w:tabs>
        <w:spacing w:after="0" w:line="240" w:lineRule="auto"/>
        <w:ind w:left="720" w:right="873" w:hanging="2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do we make sure that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 both have holidays with the children, and plan for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taking the children abroad if we agree?</w:t>
      </w:r>
    </w:p>
    <w:p w14:paraId="35A63568" w14:textId="77777777" w:rsidR="008B5F53" w:rsidRDefault="008B5F53" w:rsidP="008B5F53">
      <w:pPr>
        <w:widowControl/>
        <w:spacing w:after="0"/>
        <w:sectPr w:rsidR="008B5F53" w:rsidSect="009D0E58">
          <w:footerReference w:type="even" r:id="rId13"/>
          <w:footerReference w:type="default" r:id="rId14"/>
          <w:pgSz w:w="11920" w:h="16840"/>
          <w:pgMar w:top="1480" w:right="1180" w:bottom="920" w:left="280" w:header="567" w:footer="737" w:gutter="0"/>
          <w:cols w:space="720"/>
        </w:sectPr>
      </w:pPr>
    </w:p>
    <w:p w14:paraId="445B9FFC" w14:textId="585129A6" w:rsidR="00FB1C60" w:rsidRDefault="0054014D" w:rsidP="00FB1C60">
      <w:pPr>
        <w:tabs>
          <w:tab w:val="left" w:pos="3680"/>
        </w:tabs>
        <w:spacing w:after="0" w:line="1083" w:lineRule="exact"/>
        <w:ind w:left="32" w:right="-336"/>
        <w:jc w:val="center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lastRenderedPageBreak/>
        <w:t>Options to discuss</w:t>
      </w: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 xml:space="preserve"> </w:t>
      </w:r>
    </w:p>
    <w:p w14:paraId="0A157226" w14:textId="77777777" w:rsidR="008B5F53" w:rsidRPr="00FB1C60" w:rsidRDefault="008B5F53" w:rsidP="00FB1C60">
      <w:pPr>
        <w:tabs>
          <w:tab w:val="left" w:pos="3680"/>
        </w:tabs>
        <w:spacing w:after="0" w:line="1083" w:lineRule="exact"/>
        <w:ind w:left="32" w:right="-336"/>
        <w:jc w:val="center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sz w:val="48"/>
          <w:szCs w:val="48"/>
        </w:rPr>
        <w:t>about</w:t>
      </w:r>
      <w:r>
        <w:rPr>
          <w:rFonts w:ascii="Verdana" w:eastAsia="Verdana" w:hAnsi="Verdana" w:cs="Verdana"/>
          <w:spacing w:val="-14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living and</w:t>
      </w:r>
      <w:r>
        <w:rPr>
          <w:rFonts w:ascii="Verdana" w:eastAsia="Verdana" w:hAnsi="Verdana" w:cs="Verdana"/>
          <w:spacing w:val="-9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childcare</w:t>
      </w:r>
      <w:r>
        <w:rPr>
          <w:rFonts w:ascii="Verdana" w:eastAsia="Verdana" w:hAnsi="Verdana" w:cs="Verdana"/>
          <w:spacing w:val="-21"/>
          <w:sz w:val="48"/>
          <w:szCs w:val="48"/>
        </w:rPr>
        <w:t xml:space="preserve"> </w:t>
      </w:r>
      <w:r>
        <w:rPr>
          <w:rFonts w:ascii="Verdana" w:eastAsia="Verdana" w:hAnsi="Verdana" w:cs="Verdana"/>
          <w:sz w:val="48"/>
          <w:szCs w:val="48"/>
        </w:rPr>
        <w:t>ar</w:t>
      </w:r>
      <w:r>
        <w:rPr>
          <w:rFonts w:ascii="Verdana" w:eastAsia="Verdana" w:hAnsi="Verdana" w:cs="Verdana"/>
          <w:spacing w:val="-10"/>
          <w:sz w:val="48"/>
          <w:szCs w:val="48"/>
        </w:rPr>
        <w:t>r</w:t>
      </w:r>
      <w:r>
        <w:rPr>
          <w:rFonts w:ascii="Verdana" w:eastAsia="Verdana" w:hAnsi="Verdana" w:cs="Verdana"/>
          <w:sz w:val="48"/>
          <w:szCs w:val="48"/>
        </w:rPr>
        <w:t>angements</w:t>
      </w:r>
    </w:p>
    <w:p w14:paraId="73C8C8FC" w14:textId="1890112C" w:rsidR="00FB1C60" w:rsidRDefault="0054014D" w:rsidP="00FB1C60">
      <w:pPr>
        <w:spacing w:after="0" w:line="1080" w:lineRule="exact"/>
        <w:ind w:left="284" w:right="-23" w:firstLine="436"/>
        <w:rPr>
          <w:rFonts w:ascii="Verdana" w:eastAsia="Verdana" w:hAnsi="Verdana" w:cs="Verdana"/>
          <w:sz w:val="96"/>
          <w:szCs w:val="96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67E101F" wp14:editId="7A3684C2">
                <wp:simplePos x="0" y="0"/>
                <wp:positionH relativeFrom="column">
                  <wp:posOffset>473710</wp:posOffset>
                </wp:positionH>
                <wp:positionV relativeFrom="paragraph">
                  <wp:posOffset>268605</wp:posOffset>
                </wp:positionV>
                <wp:extent cx="6233795" cy="7355205"/>
                <wp:effectExtent l="0" t="0" r="14605" b="0"/>
                <wp:wrapNone/>
                <wp:docPr id="180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7355205"/>
                          <a:chOff x="981" y="3544"/>
                          <a:chExt cx="9817" cy="11583"/>
                        </a:xfrm>
                      </wpg:grpSpPr>
                      <wps:wsp>
                        <wps:cNvPr id="181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81" y="3544"/>
                            <a:ext cx="9817" cy="115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98E6B" w14:textId="77777777" w:rsidR="000B7DC1" w:rsidRDefault="000B7DC1" w:rsidP="000B7DC1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  <w:p w14:paraId="6479975B" w14:textId="77777777" w:rsidR="000B7DC1" w:rsidRDefault="000B7DC1" w:rsidP="000B7DC1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27B05AE6" w14:textId="77777777" w:rsidR="000B7DC1" w:rsidRDefault="000B7DC1" w:rsidP="000B7DC1">
                              <w:pPr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  <w:r w:rsidR="00031426"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2" name="Group 282"/>
                        <wpg:cNvGrpSpPr>
                          <a:grpSpLocks/>
                        </wpg:cNvGrpSpPr>
                        <wpg:grpSpPr bwMode="auto">
                          <a:xfrm>
                            <a:off x="981" y="3882"/>
                            <a:ext cx="9817" cy="11170"/>
                            <a:chOff x="981" y="3882"/>
                            <a:chExt cx="9817" cy="11170"/>
                          </a:xfrm>
                        </wpg:grpSpPr>
                        <wps:wsp>
                          <wps:cNvPr id="183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388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180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49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479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10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Straight Connector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44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Straight Connector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573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Straight Connector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04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Straight Connector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34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Straight Connector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66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Straight Connector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698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Straight Connector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29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Straight Connector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59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Straight Connector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790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Straight Connector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21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Straight Connector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52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884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14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45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977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05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Straight Connector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37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Straight Connector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71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Straight Connector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099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Straight Connector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29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Straight Connector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61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Straight Connector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193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Straight Connector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24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Straight Connector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54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Straight Connector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284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Straight Connector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161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Straight Connector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457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379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Straight Connector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07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Straight Connector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406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Straight Connector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472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Straight Connector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1" y="1505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E101F" id="Group 283" o:spid="_x0000_s1066" style="position:absolute;left:0;text-align:left;margin-left:37.3pt;margin-top:21.15pt;width:490.85pt;height:579.15pt;z-index:251664384" coordorigin="981,3544" coordsize="9817,11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">
                <v:shape id="Text Box 187" o:spid="_x0000_s1067" type="#_x0000_t202" style="position:absolute;left:981;top:3544;width:9817;height:1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" stroked="f" strokeweight=".5pt">
                  <v:textbox>
                    <w:txbxContent>
                      <w:p w14:paraId="79198E6B" w14:textId="77777777" w:rsidR="000B7DC1" w:rsidRDefault="000B7DC1" w:rsidP="000B7DC1">
                        <w:pPr>
                          <w:spacing w:after="0"/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  <w:p w14:paraId="6479975B" w14:textId="77777777" w:rsidR="000B7DC1" w:rsidRDefault="000B7DC1" w:rsidP="000B7DC1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27B05AE6" w14:textId="77777777" w:rsidR="000B7DC1" w:rsidRDefault="000B7DC1" w:rsidP="000B7DC1">
                        <w:pPr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  <w:r w:rsidR="00031426">
                          <w:rPr>
                            <w:rFonts w:cs="Calibri"/>
                          </w:rPr>
                          <w:br/>
                        </w:r>
                      </w:p>
                    </w:txbxContent>
                  </v:textbox>
                </v:shape>
                <v:group id="Group 282" o:spid="_x0000_s1068" style="position:absolute;left:981;top:3882;width:9817;height:11170" coordorigin="981,3882" coordsize="9817,1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line id="Straight Connector 189" o:spid="_x0000_s1069" style="position:absolute;visibility:visible;mso-wrap-style:square" from="981,3882" to="10798,3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" strokecolor="#c3d69b"/>
                  <v:line id="Straight Connector 190" o:spid="_x0000_s1070" style="position:absolute;visibility:visible;mso-wrap-style:square" from="981,4180" to="10798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" strokecolor="#c3d69b"/>
                  <v:line id="Straight Connector 191" o:spid="_x0000_s1071" style="position:absolute;visibility:visible;mso-wrap-style:square" from="981,4493" to="10798,4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" strokecolor="#c3d69b"/>
                  <v:line id="Straight Connector 192" o:spid="_x0000_s1072" style="position:absolute;visibility:visible;mso-wrap-style:square" from="981,4794" to="10798,4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" strokecolor="#c3d69b"/>
                  <v:line id="Straight Connector 193" o:spid="_x0000_s1073" style="position:absolute;visibility:visible;mso-wrap-style:square" from="981,5109" to="10798,5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" strokecolor="#c3d69b"/>
                  <v:line id="Straight Connector 194" o:spid="_x0000_s1074" style="position:absolute;visibility:visible;mso-wrap-style:square" from="981,5442" to="10798,5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" strokecolor="#c3d69b"/>
                  <v:line id="Straight Connector 195" o:spid="_x0000_s1075" style="position:absolute;visibility:visible;mso-wrap-style:square" from="981,5733" to="10798,5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" strokecolor="#c3d69b"/>
                  <v:line id="Straight Connector 196" o:spid="_x0000_s1076" style="position:absolute;visibility:visible;mso-wrap-style:square" from="981,6046" to="10798,6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" strokecolor="#c3d69b"/>
                  <v:line id="Straight Connector 197" o:spid="_x0000_s1077" style="position:absolute;visibility:visible;mso-wrap-style:square" from="981,6349" to="10798,6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" strokecolor="#c3d69b"/>
                  <v:line id="Straight Connector 198" o:spid="_x0000_s1078" style="position:absolute;visibility:visible;mso-wrap-style:square" from="981,6662" to="10798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" strokecolor="#c3d69b"/>
                  <v:line id="Straight Connector 199" o:spid="_x0000_s1079" style="position:absolute;visibility:visible;mso-wrap-style:square" from="981,6983" to="10798,6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" strokecolor="#c3d69b"/>
                  <v:line id="Straight Connector 200" o:spid="_x0000_s1080" style="position:absolute;visibility:visible;mso-wrap-style:square" from="981,7296" to="10798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" strokecolor="#c3d69b"/>
                  <v:line id="Straight Connector 201" o:spid="_x0000_s1081" style="position:absolute;visibility:visible;mso-wrap-style:square" from="981,7596" to="10798,7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" strokecolor="#c3d69b"/>
                  <v:line id="Straight Connector 202" o:spid="_x0000_s1082" style="position:absolute;visibility:visible;mso-wrap-style:square" from="981,7907" to="10798,7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" strokecolor="#c3d69b"/>
                  <v:line id="Straight Connector 203" o:spid="_x0000_s1083" style="position:absolute;visibility:visible;mso-wrap-style:square" from="981,8212" to="10798,8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" strokecolor="#c3d69b"/>
                  <v:line id="Straight Connector 204" o:spid="_x0000_s1084" style="position:absolute;visibility:visible;mso-wrap-style:square" from="981,8523" to="10798,8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" strokecolor="#c3d69b"/>
                  <v:line id="Straight Connector 189" o:spid="_x0000_s1085" style="position:absolute;visibility:visible;mso-wrap-style:square" from="981,8846" to="10798,8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" strokecolor="#c3d69b"/>
                  <v:line id="Straight Connector 190" o:spid="_x0000_s1086" style="position:absolute;visibility:visible;mso-wrap-style:square" from="981,9144" to="10798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" strokecolor="#c3d69b"/>
                  <v:line id="Straight Connector 191" o:spid="_x0000_s1087" style="position:absolute;visibility:visible;mso-wrap-style:square" from="981,9457" to="10798,9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" strokecolor="#c3d69b"/>
                  <v:line id="Straight Connector 192" o:spid="_x0000_s1088" style="position:absolute;visibility:visible;mso-wrap-style:square" from="981,9773" to="10798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" strokecolor="#c3d69b"/>
                  <v:line id="Straight Connector 193" o:spid="_x0000_s1089" style="position:absolute;visibility:visible;mso-wrap-style:square" from="981,10058" to="10798,10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" strokecolor="#c3d69b"/>
                  <v:line id="Straight Connector 194" o:spid="_x0000_s1090" style="position:absolute;visibility:visible;mso-wrap-style:square" from="981,10376" to="10798,10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" strokecolor="#c3d69b"/>
                  <v:line id="Straight Connector 195" o:spid="_x0000_s1091" style="position:absolute;visibility:visible;mso-wrap-style:square" from="981,10712" to="10798,10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" strokecolor="#c3d69b"/>
                  <v:line id="Straight Connector 196" o:spid="_x0000_s1092" style="position:absolute;visibility:visible;mso-wrap-style:square" from="981,10995" to="10798,1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" strokecolor="#c3d69b"/>
                  <v:line id="Straight Connector 197" o:spid="_x0000_s1093" style="position:absolute;visibility:visible;mso-wrap-style:square" from="981,11298" to="10798,11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" strokecolor="#c3d69b"/>
                  <v:line id="Straight Connector 198" o:spid="_x0000_s1094" style="position:absolute;visibility:visible;mso-wrap-style:square" from="981,11611" to="10798,1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" strokecolor="#c3d69b"/>
                  <v:line id="Straight Connector 199" o:spid="_x0000_s1095" style="position:absolute;visibility:visible;mso-wrap-style:square" from="981,11932" to="10798,11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" strokecolor="#c3d69b"/>
                  <v:line id="Straight Connector 200" o:spid="_x0000_s1096" style="position:absolute;visibility:visible;mso-wrap-style:square" from="981,12245" to="10798,12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" strokecolor="#c3d69b"/>
                  <v:line id="Straight Connector 201" o:spid="_x0000_s1097" style="position:absolute;visibility:visible;mso-wrap-style:square" from="981,12545" to="10798,12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" strokecolor="#c3d69b"/>
                  <v:line id="Straight Connector 202" o:spid="_x0000_s1098" style="position:absolute;visibility:visible;mso-wrap-style:square" from="981,12841" to="10798,12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" strokecolor="#c3d69b"/>
                  <v:line id="Straight Connector 203" o:spid="_x0000_s1099" style="position:absolute;visibility:visible;mso-wrap-style:square" from="981,13161" to="10798,13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" strokecolor="#c3d69b"/>
                  <v:line id="Straight Connector 204" o:spid="_x0000_s1100" style="position:absolute;visibility:visible;mso-wrap-style:square" from="981,13457" to="10798,13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" strokecolor="#c3d69b"/>
                  <v:line id="Straight Connector 189" o:spid="_x0000_s1101" style="position:absolute;visibility:visible;mso-wrap-style:square" from="981,13795" to="10798,13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" strokecolor="#c3d69b"/>
                  <v:line id="Straight Connector 190" o:spid="_x0000_s1102" style="position:absolute;visibility:visible;mso-wrap-style:square" from="981,14078" to="10798,1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" strokecolor="#c3d69b"/>
                  <v:line id="Straight Connector 191" o:spid="_x0000_s1103" style="position:absolute;visibility:visible;mso-wrap-style:square" from="981,14406" to="10798,14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" strokecolor="#c3d69b"/>
                  <v:line id="Straight Connector 192" o:spid="_x0000_s1104" style="position:absolute;visibility:visible;mso-wrap-style:square" from="981,14722" to="10798,1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" strokecolor="#c3d69b"/>
                  <v:line id="Straight Connector 193" o:spid="_x0000_s1105" style="position:absolute;visibility:visible;mso-wrap-style:square" from="981,15052" to="10798,15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" strokecolor="#c3d69b"/>
                </v:group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1D3D44EA" wp14:editId="1DD21ABD">
                <wp:simplePos x="0" y="0"/>
                <wp:positionH relativeFrom="page">
                  <wp:posOffset>822960</wp:posOffset>
                </wp:positionH>
                <wp:positionV relativeFrom="paragraph">
                  <wp:posOffset>-3159760</wp:posOffset>
                </wp:positionV>
                <wp:extent cx="6271260" cy="127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260" cy="1270"/>
                          <a:chOff x="1296" y="-4976"/>
                          <a:chExt cx="9876" cy="2"/>
                        </a:xfrm>
                      </wpg:grpSpPr>
                      <wps:wsp>
                        <wps:cNvPr id="131" name="Freeform 156"/>
                        <wps:cNvSpPr>
                          <a:spLocks/>
                        </wps:cNvSpPr>
                        <wps:spPr bwMode="auto">
                          <a:xfrm>
                            <a:off x="1296" y="-4976"/>
                            <a:ext cx="9876" cy="2"/>
                          </a:xfrm>
                          <a:custGeom>
                            <a:avLst/>
                            <a:gdLst>
                              <a:gd name="T0" fmla="+- 0 1296 1296"/>
                              <a:gd name="T1" fmla="*/ T0 w 9876"/>
                              <a:gd name="T2" fmla="+- 0 11171 1296"/>
                              <a:gd name="T3" fmla="*/ T2 w 98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76">
                                <a:moveTo>
                                  <a:pt x="0" y="0"/>
                                </a:moveTo>
                                <a:lnTo>
                                  <a:pt x="9875" y="0"/>
                                </a:lnTo>
                              </a:path>
                            </a:pathLst>
                          </a:custGeom>
                          <a:noFill/>
                          <a:ln w="27424">
                            <a:solidFill>
                              <a:srgbClr val="ACC8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50DCE2" id="Group 130" o:spid="_x0000_s1026" style="position:absolute;margin-left:64.8pt;margin-top:-248.8pt;width:493.8pt;height:.1pt;z-index:-251660288;mso-position-horizontal-relative:page" coordorigin="1296,-4976" coordsize="98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">
                <v:shape id="Freeform 156" o:spid="_x0000_s1027" style="position:absolute;left:1296;top:-4976;width:9876;height:2;visibility:visible;mso-wrap-style:square;v-text-anchor:top" coordsize="98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" path="m,l9875,e" filled="f" strokecolor="#acc880" strokeweight=".76178mm">
                  <v:path arrowok="t" o:connecttype="custom" o:connectlocs="0,0;9875,0" o:connectangles="0,0"/>
                </v:shape>
                <w10:wrap anchorx="page"/>
              </v:group>
            </w:pict>
          </mc:Fallback>
        </mc:AlternateContent>
      </w:r>
      <w:r w:rsidR="008B5F53">
        <w:rPr>
          <w:rFonts w:ascii="Verdana" w:eastAsia="Verdana" w:hAnsi="Verdana" w:cs="Verdana"/>
          <w:color w:val="AFC881"/>
          <w:position w:val="-2"/>
          <w:sz w:val="96"/>
          <w:szCs w:val="96"/>
        </w:rPr>
        <w:br w:type="page"/>
      </w:r>
      <w:r w:rsidR="0091069F">
        <w:rPr>
          <w:rFonts w:ascii="Verdana" w:eastAsia="Verdana" w:hAnsi="Verdana" w:cs="Verdana"/>
          <w:color w:val="AFC881"/>
          <w:position w:val="-2"/>
          <w:sz w:val="96"/>
          <w:szCs w:val="96"/>
        </w:rPr>
        <w:lastRenderedPageBreak/>
        <w:t xml:space="preserve"> </w:t>
      </w:r>
      <w:r w:rsidR="008B5F53">
        <w:rPr>
          <w:rFonts w:ascii="Verdana" w:eastAsia="Verdana" w:hAnsi="Verdana" w:cs="Verdana"/>
          <w:color w:val="AFC881"/>
          <w:position w:val="-2"/>
          <w:sz w:val="96"/>
          <w:szCs w:val="96"/>
        </w:rPr>
        <w:t>Questions</w:t>
      </w:r>
      <w:r w:rsidR="008B5F53">
        <w:rPr>
          <w:rFonts w:ascii="Verdana" w:eastAsia="Verdana" w:hAnsi="Verdana" w:cs="Verdana"/>
          <w:color w:val="AFC881"/>
          <w:position w:val="-2"/>
          <w:sz w:val="96"/>
          <w:szCs w:val="96"/>
        </w:rPr>
        <w:tab/>
        <w:t>to</w:t>
      </w:r>
      <w:r w:rsidR="008B5F53">
        <w:rPr>
          <w:rFonts w:ascii="Verdana" w:eastAsia="Verdana" w:hAnsi="Verdana" w:cs="Verdana"/>
          <w:color w:val="AFC881"/>
          <w:position w:val="-2"/>
          <w:sz w:val="96"/>
          <w:szCs w:val="96"/>
        </w:rPr>
        <w:tab/>
        <w:t>ask...</w:t>
      </w:r>
    </w:p>
    <w:p w14:paraId="78D359B0" w14:textId="77777777" w:rsidR="008B5F53" w:rsidRPr="00FB1C60" w:rsidRDefault="00FB1C60" w:rsidP="00FB1C60">
      <w:pPr>
        <w:spacing w:after="0" w:line="1080" w:lineRule="exact"/>
        <w:ind w:left="284" w:right="-23" w:firstLine="436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sz w:val="96"/>
          <w:szCs w:val="96"/>
        </w:rPr>
        <w:t xml:space="preserve">      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position w:val="-1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money</w:t>
      </w:r>
      <w:r w:rsidR="008B5F53">
        <w:rPr>
          <w:rFonts w:ascii="Verdana" w:eastAsia="Verdana" w:hAnsi="Verdana" w:cs="Verdana"/>
          <w:spacing w:val="-16"/>
          <w:position w:val="-1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and</w:t>
      </w:r>
      <w:r w:rsidR="008B5F53">
        <w:rPr>
          <w:rFonts w:ascii="Verdana" w:eastAsia="Verdana" w:hAnsi="Verdana" w:cs="Verdana"/>
          <w:spacing w:val="-9"/>
          <w:position w:val="-1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the</w:t>
      </w:r>
      <w:r w:rsidR="008B5F53">
        <w:rPr>
          <w:rFonts w:ascii="Verdana" w:eastAsia="Verdana" w:hAnsi="Verdana" w:cs="Verdana"/>
          <w:spacing w:val="-8"/>
          <w:position w:val="-1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children</w:t>
      </w:r>
    </w:p>
    <w:p w14:paraId="5F24B5BD" w14:textId="77777777" w:rsidR="008B5F53" w:rsidRDefault="008B5F53" w:rsidP="008B5F53">
      <w:pPr>
        <w:spacing w:before="9" w:after="0" w:line="110" w:lineRule="exact"/>
        <w:rPr>
          <w:rFonts w:cs="Calibri"/>
          <w:sz w:val="11"/>
          <w:szCs w:val="11"/>
        </w:rPr>
      </w:pPr>
    </w:p>
    <w:p w14:paraId="1E5CF6CB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F748922" w14:textId="77777777" w:rsidR="008B5F53" w:rsidRDefault="008B5F53" w:rsidP="008B5F53">
      <w:pPr>
        <w:spacing w:after="0" w:line="200" w:lineRule="exact"/>
        <w:rPr>
          <w:sz w:val="20"/>
          <w:szCs w:val="20"/>
        </w:rPr>
      </w:pPr>
    </w:p>
    <w:p w14:paraId="64BDD0D0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100B851" w14:textId="77777777" w:rsidR="008B5F53" w:rsidRDefault="008B5F53" w:rsidP="00AC6497">
      <w:pPr>
        <w:tabs>
          <w:tab w:val="left" w:pos="1276"/>
        </w:tabs>
        <w:spacing w:before="32" w:after="0" w:line="249" w:lineRule="auto"/>
        <w:ind w:left="1276" w:right="2763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share day-to-day costs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for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clothes, school trips and larger items like computers and musical instruments?</w:t>
      </w:r>
    </w:p>
    <w:p w14:paraId="73ABE5D2" w14:textId="77777777" w:rsidR="008B5F53" w:rsidRDefault="008B5F53" w:rsidP="00AC6497">
      <w:pPr>
        <w:tabs>
          <w:tab w:val="left" w:pos="1276"/>
        </w:tabs>
        <w:spacing w:before="4" w:after="0" w:line="110" w:lineRule="exact"/>
        <w:ind w:left="1276" w:right="2763" w:hanging="284"/>
        <w:rPr>
          <w:rFonts w:cs="Calibri"/>
          <w:sz w:val="11"/>
          <w:szCs w:val="11"/>
        </w:rPr>
      </w:pPr>
    </w:p>
    <w:p w14:paraId="249CA6CC" w14:textId="77777777" w:rsidR="008B5F53" w:rsidRDefault="008B5F53" w:rsidP="00AC6497">
      <w:pPr>
        <w:tabs>
          <w:tab w:val="left" w:pos="1276"/>
        </w:tabs>
        <w:spacing w:after="0" w:line="240" w:lineRule="auto"/>
        <w:ind w:left="1276" w:right="2763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pocket money be handled?</w:t>
      </w:r>
    </w:p>
    <w:p w14:paraId="28B79D2D" w14:textId="77777777" w:rsidR="008B5F53" w:rsidRDefault="008B5F53" w:rsidP="00AC6497">
      <w:pPr>
        <w:tabs>
          <w:tab w:val="left" w:pos="1276"/>
        </w:tabs>
        <w:spacing w:before="4" w:after="0" w:line="120" w:lineRule="exact"/>
        <w:ind w:left="1276" w:right="2763" w:hanging="284"/>
        <w:rPr>
          <w:rFonts w:cs="Calibri"/>
          <w:sz w:val="12"/>
          <w:szCs w:val="12"/>
        </w:rPr>
      </w:pPr>
    </w:p>
    <w:p w14:paraId="2715A29D" w14:textId="77777777" w:rsidR="008B5F53" w:rsidRDefault="008B5F53" w:rsidP="00AC6497">
      <w:pPr>
        <w:tabs>
          <w:tab w:val="left" w:pos="1276"/>
        </w:tabs>
        <w:spacing w:after="0" w:line="240" w:lineRule="auto"/>
        <w:ind w:left="1276" w:right="2763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 will we do if our financial positions change?</w:t>
      </w:r>
      <w:r w:rsidR="005B1514">
        <w:rPr>
          <w:rFonts w:ascii="Arial" w:eastAsia="Arial" w:hAnsi="Arial" w:cs="Arial"/>
        </w:rPr>
        <w:t xml:space="preserve"> </w:t>
      </w:r>
    </w:p>
    <w:p w14:paraId="040C1DA8" w14:textId="77777777" w:rsidR="008B5F53" w:rsidRDefault="008B5F53" w:rsidP="00AC6497">
      <w:pPr>
        <w:tabs>
          <w:tab w:val="left" w:pos="1276"/>
        </w:tabs>
        <w:spacing w:before="4" w:after="0" w:line="120" w:lineRule="exact"/>
        <w:ind w:left="1276" w:right="2763" w:hanging="284"/>
        <w:rPr>
          <w:rFonts w:cs="Calibri"/>
          <w:sz w:val="12"/>
          <w:szCs w:val="12"/>
        </w:rPr>
      </w:pPr>
    </w:p>
    <w:p w14:paraId="5FDA677B" w14:textId="77777777" w:rsidR="008B5F53" w:rsidRDefault="008B5F53" w:rsidP="00AC6497">
      <w:pPr>
        <w:tabs>
          <w:tab w:val="left" w:pos="1276"/>
        </w:tabs>
        <w:spacing w:after="0" w:line="240" w:lineRule="auto"/>
        <w:ind w:left="1276" w:right="2763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financial arrangements change as the children grow up,</w:t>
      </w:r>
    </w:p>
    <w:p w14:paraId="58C0D564" w14:textId="77777777" w:rsidR="008B5F53" w:rsidRDefault="00AC6497" w:rsidP="00AC6497">
      <w:pPr>
        <w:tabs>
          <w:tab w:val="left" w:pos="1276"/>
        </w:tabs>
        <w:spacing w:before="11" w:after="0" w:line="248" w:lineRule="exact"/>
        <w:ind w:left="1276" w:right="2763" w:hanging="284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ab/>
      </w:r>
      <w:r w:rsidR="008B5F53">
        <w:rPr>
          <w:rFonts w:ascii="Arial" w:eastAsia="Arial" w:hAnsi="Arial" w:cs="Arial"/>
          <w:position w:val="-1"/>
        </w:rPr>
        <w:t>(for example, making provision for</w:t>
      </w:r>
      <w:r w:rsidR="008B5F53">
        <w:rPr>
          <w:rFonts w:ascii="Arial" w:eastAsia="Arial" w:hAnsi="Arial" w:cs="Arial"/>
          <w:spacing w:val="-3"/>
          <w:position w:val="-1"/>
        </w:rPr>
        <w:t xml:space="preserve"> </w:t>
      </w:r>
      <w:r w:rsidR="008B5F53">
        <w:rPr>
          <w:rFonts w:ascii="Arial" w:eastAsia="Arial" w:hAnsi="Arial" w:cs="Arial"/>
          <w:position w:val="-1"/>
        </w:rPr>
        <w:t>college or university)?</w:t>
      </w:r>
      <w:r w:rsidR="00576B72" w:rsidRPr="00576B72">
        <w:rPr>
          <w:noProof/>
          <w:lang w:eastAsia="en-GB"/>
        </w:rPr>
        <w:t xml:space="preserve"> </w:t>
      </w:r>
    </w:p>
    <w:p w14:paraId="78C732E5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CF865AB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06108F2" w14:textId="77777777" w:rsidR="008B5F53" w:rsidRDefault="008B5F53" w:rsidP="008B5F53">
      <w:pPr>
        <w:tabs>
          <w:tab w:val="left" w:pos="4900"/>
        </w:tabs>
        <w:spacing w:after="0" w:line="1056" w:lineRule="exact"/>
        <w:ind w:right="3"/>
        <w:rPr>
          <w:rFonts w:ascii="Verdana" w:eastAsia="Verdana" w:hAnsi="Verdana" w:cs="Verdana"/>
          <w:color w:val="AFC881"/>
          <w:position w:val="-1"/>
          <w:sz w:val="96"/>
          <w:szCs w:val="96"/>
        </w:rPr>
      </w:pPr>
    </w:p>
    <w:p w14:paraId="15A0EBC2" w14:textId="1E87933B" w:rsidR="00FB1C60" w:rsidRDefault="0091069F" w:rsidP="00FB1C60">
      <w:pPr>
        <w:tabs>
          <w:tab w:val="left" w:pos="4900"/>
        </w:tabs>
        <w:spacing w:after="0" w:line="1056" w:lineRule="exact"/>
        <w:ind w:right="3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 </w:t>
      </w:r>
      <w:r w:rsidR="0054014D">
        <w:rPr>
          <w:rFonts w:ascii="Verdana" w:eastAsia="Verdana" w:hAnsi="Verdana" w:cs="Verdana"/>
          <w:color w:val="AFC881"/>
          <w:position w:val="-2"/>
          <w:sz w:val="96"/>
          <w:szCs w:val="96"/>
        </w:rPr>
        <w:t>Options to discuss</w:t>
      </w:r>
      <w:r w:rsidR="0054014D"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</w:t>
      </w:r>
    </w:p>
    <w:p w14:paraId="59811BA9" w14:textId="77777777" w:rsidR="008B5F53" w:rsidRPr="00FB1C60" w:rsidRDefault="00FB1C60" w:rsidP="00FB1C60">
      <w:pPr>
        <w:tabs>
          <w:tab w:val="left" w:pos="4900"/>
        </w:tabs>
        <w:spacing w:after="0" w:line="1056" w:lineRule="exact"/>
        <w:ind w:right="3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sz w:val="96"/>
          <w:szCs w:val="96"/>
        </w:rPr>
        <w:t xml:space="preserve">         </w:t>
      </w:r>
      <w:r w:rsidR="008B5F53">
        <w:rPr>
          <w:rFonts w:ascii="Verdana" w:eastAsia="Verdana" w:hAnsi="Verdana" w:cs="Verdana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money</w:t>
      </w:r>
      <w:r w:rsidR="008B5F53">
        <w:rPr>
          <w:rFonts w:ascii="Verdana" w:eastAsia="Verdana" w:hAnsi="Verdana" w:cs="Verdana"/>
          <w:spacing w:val="-16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and</w:t>
      </w:r>
      <w:r w:rsidR="008B5F53">
        <w:rPr>
          <w:rFonts w:ascii="Verdana" w:eastAsia="Verdana" w:hAnsi="Verdana" w:cs="Verdana"/>
          <w:spacing w:val="-9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the</w:t>
      </w:r>
      <w:r w:rsidR="008B5F53">
        <w:rPr>
          <w:rFonts w:ascii="Verdana" w:eastAsia="Verdana" w:hAnsi="Verdana" w:cs="Verdana"/>
          <w:spacing w:val="-8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w w:val="99"/>
          <w:sz w:val="48"/>
          <w:szCs w:val="48"/>
        </w:rPr>
        <w:t>children</w:t>
      </w:r>
    </w:p>
    <w:p w14:paraId="490F0659" w14:textId="77777777" w:rsidR="000B7DC1" w:rsidRDefault="000B7DC1" w:rsidP="008B5F53">
      <w:pPr>
        <w:widowControl/>
        <w:spacing w:after="0"/>
      </w:pPr>
    </w:p>
    <w:p w14:paraId="60736A02" w14:textId="162DEAEE" w:rsidR="000B7DC1" w:rsidRPr="000B7DC1" w:rsidRDefault="0054014D" w:rsidP="000B7DC1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2897BB4" wp14:editId="6151B231">
                <wp:simplePos x="0" y="0"/>
                <wp:positionH relativeFrom="column">
                  <wp:posOffset>521970</wp:posOffset>
                </wp:positionH>
                <wp:positionV relativeFrom="paragraph">
                  <wp:posOffset>127635</wp:posOffset>
                </wp:positionV>
                <wp:extent cx="6233795" cy="3408680"/>
                <wp:effectExtent l="0" t="0" r="14605" b="0"/>
                <wp:wrapNone/>
                <wp:docPr id="160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3408680"/>
                          <a:chOff x="1102" y="9450"/>
                          <a:chExt cx="9817" cy="5368"/>
                        </a:xfrm>
                      </wpg:grpSpPr>
                      <wps:wsp>
                        <wps:cNvPr id="161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1102" y="9450"/>
                            <a:ext cx="9817" cy="5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8EA15" w14:textId="77777777" w:rsidR="00AC6497" w:rsidRDefault="00AC6497" w:rsidP="00AC6497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1FC92B35" w14:textId="77777777" w:rsidR="00AC6497" w:rsidRDefault="00AC6497" w:rsidP="00AC6497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038B423C" w14:textId="77777777" w:rsidR="00AC6497" w:rsidRDefault="00AC6497" w:rsidP="000B7DC1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1078B132" w14:textId="77777777" w:rsidR="008B5F53" w:rsidRDefault="000B7DC1" w:rsidP="000B7DC1">
                              <w:pPr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  <w:r w:rsidR="00AC6497"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  <w:p w14:paraId="013283E4" w14:textId="77777777" w:rsidR="008B5F53" w:rsidRDefault="008B5F53" w:rsidP="000B7DC1">
                              <w:pPr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2" name="Group 330"/>
                        <wpg:cNvGrpSpPr>
                          <a:grpSpLocks/>
                        </wpg:cNvGrpSpPr>
                        <wpg:grpSpPr bwMode="auto">
                          <a:xfrm>
                            <a:off x="1102" y="9798"/>
                            <a:ext cx="9817" cy="4975"/>
                            <a:chOff x="1102" y="9798"/>
                            <a:chExt cx="9817" cy="4975"/>
                          </a:xfrm>
                        </wpg:grpSpPr>
                        <wps:wsp>
                          <wps:cNvPr id="163" name="Straight Connector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979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Straight Connector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012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Straight Connector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0448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Straight Connector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0760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Straight Connector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107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Straight Connector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135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Straight Connector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167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Straight Connector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198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Straight Connector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2299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Straight Connector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259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Straight Connector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291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Straight Connector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322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Straight Connector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3535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Straight Connector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384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Straight Connector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4144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Straight Connector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4452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Straight Connector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2" y="14773"/>
                              <a:ext cx="981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97BB4" id="Group 331" o:spid="_x0000_s1106" style="position:absolute;margin-left:41.1pt;margin-top:10.05pt;width:490.85pt;height:268.4pt;z-index:251668480" coordorigin="1102,9450" coordsize="9817,5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">
                <v:shape id="Text Box 163" o:spid="_x0000_s1107" type="#_x0000_t202" style="position:absolute;left:1102;top:9450;width:9817;height:5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" stroked="f" strokeweight=".5pt">
                  <v:textbox>
                    <w:txbxContent>
                      <w:p w14:paraId="7DC8EA15" w14:textId="77777777" w:rsidR="00AC6497" w:rsidRDefault="00AC6497" w:rsidP="00AC6497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1FC92B35" w14:textId="77777777" w:rsidR="00AC6497" w:rsidRDefault="00AC6497" w:rsidP="00AC6497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038B423C" w14:textId="77777777" w:rsidR="00AC6497" w:rsidRDefault="00AC6497" w:rsidP="000B7DC1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1078B132" w14:textId="77777777" w:rsidR="008B5F53" w:rsidRDefault="000B7DC1" w:rsidP="000B7DC1">
                        <w:pPr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  <w:r w:rsidR="00AC6497">
                          <w:rPr>
                            <w:rFonts w:cs="Calibri"/>
                          </w:rPr>
                          <w:br/>
                        </w:r>
                      </w:p>
                      <w:p w14:paraId="013283E4" w14:textId="77777777" w:rsidR="008B5F53" w:rsidRDefault="008B5F53" w:rsidP="000B7DC1">
                        <w:pPr>
                          <w:rPr>
                            <w:rFonts w:cs="Calibri"/>
                          </w:rPr>
                        </w:pPr>
                      </w:p>
                    </w:txbxContent>
                  </v:textbox>
                </v:shape>
                <v:group id="Group 330" o:spid="_x0000_s1108" style="position:absolute;left:1102;top:9798;width:9817;height:4975" coordorigin="1102,9798" coordsize="9817,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line id="Straight Connector 165" o:spid="_x0000_s1109" style="position:absolute;visibility:visible;mso-wrap-style:square" from="1102,9798" to="10919,9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" strokecolor="#c3d69b"/>
                  <v:line id="Straight Connector 166" o:spid="_x0000_s1110" style="position:absolute;visibility:visible;mso-wrap-style:square" from="1102,10123" to="10919,10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" strokecolor="#c3d69b"/>
                  <v:line id="Straight Connector 167" o:spid="_x0000_s1111" style="position:absolute;visibility:visible;mso-wrap-style:square" from="1102,10448" to="10919,10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" strokecolor="#c3d69b"/>
                  <v:line id="Straight Connector 170" o:spid="_x0000_s1112" style="position:absolute;visibility:visible;mso-wrap-style:square" from="1102,10760" to="10919,10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" strokecolor="#c3d69b"/>
                  <v:line id="Straight Connector 171" o:spid="_x0000_s1113" style="position:absolute;visibility:visible;mso-wrap-style:square" from="1102,11072" to="10919,1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" strokecolor="#c3d69b"/>
                  <v:line id="Straight Connector 172" o:spid="_x0000_s1114" style="position:absolute;visibility:visible;mso-wrap-style:square" from="1102,11359" to="10919,11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" strokecolor="#c3d69b"/>
                  <v:line id="Straight Connector 173" o:spid="_x0000_s1115" style="position:absolute;visibility:visible;mso-wrap-style:square" from="1102,11675" to="10919,1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" strokecolor="#c3d69b"/>
                  <v:line id="Straight Connector 174" o:spid="_x0000_s1116" style="position:absolute;visibility:visible;mso-wrap-style:square" from="1102,11985" to="10919,11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" strokecolor="#c3d69b"/>
                  <v:line id="Straight Connector 175" o:spid="_x0000_s1117" style="position:absolute;visibility:visible;mso-wrap-style:square" from="1102,12299" to="10919,1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" strokecolor="#c3d69b"/>
                  <v:line id="Straight Connector 176" o:spid="_x0000_s1118" style="position:absolute;visibility:visible;mso-wrap-style:square" from="1102,12594" to="10919,12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" strokecolor="#c3d69b"/>
                  <v:line id="Straight Connector 177" o:spid="_x0000_s1119" style="position:absolute;visibility:visible;mso-wrap-style:square" from="1102,12913" to="10919,12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" strokecolor="#c3d69b"/>
                  <v:line id="Straight Connector 178" o:spid="_x0000_s1120" style="position:absolute;visibility:visible;mso-wrap-style:square" from="1102,13223" to="10919,13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" strokecolor="#c3d69b"/>
                  <v:line id="Straight Connector 179" o:spid="_x0000_s1121" style="position:absolute;visibility:visible;mso-wrap-style:square" from="1102,13535" to="10919,13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" strokecolor="#c3d69b"/>
                  <v:line id="Straight Connector 180" o:spid="_x0000_s1122" style="position:absolute;visibility:visible;mso-wrap-style:square" from="1102,13843" to="10919,1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" strokecolor="#c3d69b"/>
                  <v:line id="Straight Connector 181" o:spid="_x0000_s1123" style="position:absolute;visibility:visible;mso-wrap-style:square" from="1102,14144" to="10919,1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" strokecolor="#c3d69b"/>
                  <v:line id="Straight Connector 182" o:spid="_x0000_s1124" style="position:absolute;visibility:visible;mso-wrap-style:square" from="1102,14452" to="10919,14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" strokecolor="#c3d69b"/>
                  <v:line id="Straight Connector 183" o:spid="_x0000_s1125" style="position:absolute;visibility:visible;mso-wrap-style:square" from="1102,14773" to="10919,14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" strokecolor="#c3d69b"/>
                </v:group>
              </v:group>
            </w:pict>
          </mc:Fallback>
        </mc:AlternateContent>
      </w:r>
    </w:p>
    <w:p w14:paraId="46B6BB39" w14:textId="77777777" w:rsidR="000B7DC1" w:rsidRPr="000B7DC1" w:rsidRDefault="000B7DC1" w:rsidP="000B7DC1"/>
    <w:p w14:paraId="6B395425" w14:textId="77777777" w:rsidR="000B7DC1" w:rsidRPr="000B7DC1" w:rsidRDefault="000B7DC1" w:rsidP="000B7DC1"/>
    <w:p w14:paraId="115DF280" w14:textId="77777777" w:rsidR="000B7DC1" w:rsidRPr="000B7DC1" w:rsidRDefault="000B7DC1" w:rsidP="000B7DC1"/>
    <w:p w14:paraId="5C2CD112" w14:textId="77777777" w:rsidR="000B7DC1" w:rsidRPr="000B7DC1" w:rsidRDefault="000B7DC1" w:rsidP="000B7DC1"/>
    <w:p w14:paraId="3E5D7EB3" w14:textId="77777777" w:rsidR="000B7DC1" w:rsidRDefault="000B7DC1" w:rsidP="000B7DC1"/>
    <w:p w14:paraId="23D266BB" w14:textId="77777777" w:rsidR="000B7DC1" w:rsidRPr="000B7DC1" w:rsidRDefault="000B7DC1" w:rsidP="000B7DC1"/>
    <w:p w14:paraId="59BBD545" w14:textId="77777777" w:rsidR="000B7DC1" w:rsidRPr="000B7DC1" w:rsidRDefault="000B7DC1" w:rsidP="000B7DC1"/>
    <w:p w14:paraId="15F1A0E5" w14:textId="77777777" w:rsidR="000B7DC1" w:rsidRPr="000B7DC1" w:rsidRDefault="000B7DC1" w:rsidP="000B7DC1"/>
    <w:p w14:paraId="71B62916" w14:textId="77777777" w:rsidR="000B7DC1" w:rsidRPr="000B7DC1" w:rsidRDefault="000B7DC1" w:rsidP="000B7DC1"/>
    <w:p w14:paraId="74531E29" w14:textId="77777777" w:rsidR="008B5F53" w:rsidRDefault="008B5F53" w:rsidP="0091069F">
      <w:pPr>
        <w:spacing w:after="0" w:line="170" w:lineRule="exact"/>
        <w:rPr>
          <w:rFonts w:cs="Calibri"/>
          <w:sz w:val="20"/>
          <w:szCs w:val="20"/>
        </w:rPr>
      </w:pPr>
    </w:p>
    <w:p w14:paraId="33B8FDC3" w14:textId="77777777" w:rsidR="004C020D" w:rsidRDefault="004C020D" w:rsidP="004C020D">
      <w:pPr>
        <w:tabs>
          <w:tab w:val="left" w:pos="6100"/>
          <w:tab w:val="left" w:pos="7400"/>
        </w:tabs>
        <w:spacing w:after="0" w:line="1056" w:lineRule="exact"/>
        <w:ind w:right="-20"/>
        <w:rPr>
          <w:rFonts w:ascii="Verdana" w:eastAsia="Verdana" w:hAnsi="Verdana" w:cs="Verdana"/>
          <w:color w:val="AFC881"/>
          <w:position w:val="-1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lastRenderedPageBreak/>
        <w:t xml:space="preserve"> Questions to </w:t>
      </w:r>
      <w:r w:rsidR="008B5F53">
        <w:rPr>
          <w:rFonts w:ascii="Verdana" w:eastAsia="Verdana" w:hAnsi="Verdana" w:cs="Verdana"/>
          <w:color w:val="AFC881"/>
          <w:position w:val="-1"/>
          <w:sz w:val="96"/>
          <w:szCs w:val="96"/>
        </w:rPr>
        <w:t>ask..</w:t>
      </w: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t>.</w:t>
      </w:r>
    </w:p>
    <w:p w14:paraId="5AEBE6D9" w14:textId="77777777" w:rsidR="008B5F53" w:rsidRPr="004C020D" w:rsidRDefault="004C020D" w:rsidP="004C020D">
      <w:pPr>
        <w:tabs>
          <w:tab w:val="left" w:pos="6100"/>
          <w:tab w:val="left" w:pos="7400"/>
        </w:tabs>
        <w:spacing w:after="0" w:line="1056" w:lineRule="exact"/>
        <w:ind w:right="-20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            </w:t>
      </w:r>
      <w:r w:rsidR="008B5F53">
        <w:rPr>
          <w:rFonts w:ascii="Verdana" w:eastAsia="Verdana" w:hAnsi="Verdana" w:cs="Verdana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education</w:t>
      </w:r>
    </w:p>
    <w:p w14:paraId="2703F7D6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E47A0E3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7CF3FDA0" w14:textId="77777777" w:rsidR="008B5F53" w:rsidRDefault="008B5F53" w:rsidP="008B5F53">
      <w:pPr>
        <w:spacing w:before="8" w:after="0" w:line="280" w:lineRule="exact"/>
        <w:rPr>
          <w:rFonts w:cs="Calibri"/>
          <w:sz w:val="28"/>
          <w:szCs w:val="28"/>
        </w:rPr>
      </w:pPr>
    </w:p>
    <w:p w14:paraId="3755E92C" w14:textId="77777777" w:rsidR="008B5F53" w:rsidRDefault="008B5F53" w:rsidP="00CC2637">
      <w:pPr>
        <w:spacing w:after="0" w:line="249" w:lineRule="auto"/>
        <w:ind w:left="426" w:right="2969" w:hanging="3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 w:rsidR="00CC2637">
        <w:rPr>
          <w:rFonts w:ascii="Arial" w:eastAsia="Arial" w:hAnsi="Arial" w:cs="Arial"/>
          <w:color w:val="AFC881"/>
        </w:rPr>
        <w:t xml:space="preserve">  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will we deal with the school and get them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send notices, reports and other material related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our children</w:t>
      </w:r>
      <w:r>
        <w:rPr>
          <w:rFonts w:ascii="Arial" w:eastAsia="Arial" w:hAnsi="Arial" w:cs="Arial"/>
          <w:color w:val="000000"/>
          <w:spacing w:val="-4"/>
        </w:rPr>
        <w:t>’</w:t>
      </w:r>
      <w:r>
        <w:rPr>
          <w:rFonts w:ascii="Arial" w:eastAsia="Arial" w:hAnsi="Arial" w:cs="Arial"/>
          <w:color w:val="000000"/>
        </w:rPr>
        <w:t>s progress to both of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us?</w:t>
      </w:r>
    </w:p>
    <w:p w14:paraId="75DF152C" w14:textId="77777777" w:rsidR="008B5F53" w:rsidRDefault="008B5F53" w:rsidP="00CC2637">
      <w:pPr>
        <w:tabs>
          <w:tab w:val="left" w:pos="426"/>
        </w:tabs>
        <w:spacing w:before="4" w:after="0" w:line="110" w:lineRule="exact"/>
        <w:ind w:right="2969" w:hanging="384"/>
        <w:rPr>
          <w:rFonts w:cs="Calibri"/>
          <w:sz w:val="11"/>
          <w:szCs w:val="11"/>
        </w:rPr>
      </w:pPr>
    </w:p>
    <w:p w14:paraId="0A3C312C" w14:textId="77777777" w:rsidR="008B5F53" w:rsidRDefault="008B5F53" w:rsidP="00CC2637">
      <w:pPr>
        <w:tabs>
          <w:tab w:val="left" w:pos="426"/>
        </w:tabs>
        <w:spacing w:after="0" w:line="240" w:lineRule="auto"/>
        <w:ind w:left="426" w:right="2969" w:hanging="3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  <w:spacing w:val="-2"/>
        </w:rPr>
        <w:t>Ho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ge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involve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separatel</w:t>
      </w:r>
      <w:r>
        <w:rPr>
          <w:rFonts w:ascii="Arial" w:eastAsia="Arial" w:hAnsi="Arial" w:cs="Arial"/>
          <w:color w:val="000000"/>
          <w:spacing w:val="-19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parents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th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school?</w:t>
      </w:r>
    </w:p>
    <w:p w14:paraId="423725F3" w14:textId="77777777" w:rsidR="008B5F53" w:rsidRDefault="008B5F53" w:rsidP="00CC2637">
      <w:pPr>
        <w:tabs>
          <w:tab w:val="left" w:pos="426"/>
        </w:tabs>
        <w:spacing w:before="4" w:after="0" w:line="120" w:lineRule="exact"/>
        <w:ind w:right="2969" w:hanging="384"/>
        <w:rPr>
          <w:rFonts w:cs="Calibri"/>
          <w:sz w:val="12"/>
          <w:szCs w:val="12"/>
        </w:rPr>
      </w:pPr>
    </w:p>
    <w:p w14:paraId="58B7A142" w14:textId="77777777" w:rsidR="008B5F53" w:rsidRDefault="008B5F53" w:rsidP="00CC2637">
      <w:pPr>
        <w:tabs>
          <w:tab w:val="left" w:pos="426"/>
        </w:tabs>
        <w:spacing w:after="0" w:line="249" w:lineRule="auto"/>
        <w:ind w:left="426" w:right="2969" w:hanging="384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How should we make contact with school counsellors so that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they know about our separation and how it might a</w:t>
      </w:r>
      <w:r>
        <w:rPr>
          <w:rFonts w:ascii="Arial" w:eastAsia="Arial" w:hAnsi="Arial" w:cs="Arial"/>
          <w:color w:val="000000"/>
          <w:spacing w:val="-4"/>
        </w:rPr>
        <w:t>f</w:t>
      </w:r>
      <w:r>
        <w:rPr>
          <w:rFonts w:ascii="Arial" w:eastAsia="Arial" w:hAnsi="Arial" w:cs="Arial"/>
          <w:color w:val="000000"/>
        </w:rPr>
        <w:t>fect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the children?</w:t>
      </w:r>
    </w:p>
    <w:p w14:paraId="17B253D8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2F474A67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CFE2F74" w14:textId="6F3933E0" w:rsidR="008B5F53" w:rsidRDefault="0054014D" w:rsidP="008B5F53">
      <w:pPr>
        <w:spacing w:after="0" w:line="200" w:lineRule="exact"/>
        <w:rPr>
          <w:rFonts w:cs="Calibri"/>
          <w:sz w:val="20"/>
          <w:szCs w:val="20"/>
        </w:rPr>
      </w:pPr>
      <w:r>
        <w:rPr>
          <w:rFonts w:cs="Calibr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F5B9927" wp14:editId="54FC5441">
                <wp:simplePos x="0" y="0"/>
                <wp:positionH relativeFrom="column">
                  <wp:posOffset>-760731</wp:posOffset>
                </wp:positionH>
                <wp:positionV relativeFrom="paragraph">
                  <wp:posOffset>100965</wp:posOffset>
                </wp:positionV>
                <wp:extent cx="0" cy="934720"/>
                <wp:effectExtent l="0" t="0" r="19050" b="0"/>
                <wp:wrapNone/>
                <wp:docPr id="31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934720"/>
                        </a:xfrm>
                        <a:custGeom>
                          <a:avLst/>
                          <a:gdLst>
                            <a:gd name="T0" fmla="*/ 0 w 2"/>
                            <a:gd name="T1" fmla="*/ 6715 h 1472"/>
                            <a:gd name="T2" fmla="*/ 0 w 2"/>
                            <a:gd name="T3" fmla="*/ 8187 h 147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" h="1472">
                              <a:moveTo>
                                <a:pt x="0" y="0"/>
                              </a:moveTo>
                              <a:lnTo>
                                <a:pt x="0" y="1472"/>
                              </a:lnTo>
                            </a:path>
                          </a:pathLst>
                        </a:custGeom>
                        <a:noFill/>
                        <a:ln w="4154">
                          <a:solidFill>
                            <a:srgbClr val="DBE5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9B9CD" id="Freeform 107" o:spid="_x0000_s1026" style="position:absolute;margin-left:-59.9pt;margin-top:7.95pt;width:0;height:73.6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,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" path="m,l,1472e" filled="f" strokecolor="#dbe5c7" strokeweight=".1154mm">
                <v:path arrowok="t" o:connecttype="custom" o:connectlocs="0,4264025;0,5198745" o:connectangles="0,0"/>
              </v:shape>
            </w:pict>
          </mc:Fallback>
        </mc:AlternateContent>
      </w:r>
    </w:p>
    <w:p w14:paraId="1E6F4D69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2EF96793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1072F3F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7BAC4A3E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1BA91BDF" w14:textId="132D0892" w:rsidR="008B5F53" w:rsidRPr="004C020D" w:rsidRDefault="004C020D" w:rsidP="004C020D">
      <w:pPr>
        <w:tabs>
          <w:tab w:val="left" w:pos="1134"/>
          <w:tab w:val="left" w:pos="1418"/>
        </w:tabs>
        <w:spacing w:after="0" w:line="1056" w:lineRule="exact"/>
        <w:ind w:right="-20"/>
        <w:rPr>
          <w:rFonts w:ascii="Verdana" w:eastAsia="Verdana" w:hAnsi="Verdana" w:cs="Verdana"/>
          <w:color w:val="AFC881"/>
          <w:position w:val="-1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</w:t>
      </w:r>
      <w:r w:rsidR="0054014D">
        <w:rPr>
          <w:rFonts w:ascii="Verdana" w:eastAsia="Verdana" w:hAnsi="Verdana" w:cs="Verdana"/>
          <w:color w:val="AFC881"/>
          <w:position w:val="-2"/>
          <w:sz w:val="96"/>
          <w:szCs w:val="96"/>
        </w:rPr>
        <w:t>Options to discuss</w:t>
      </w:r>
      <w:r w:rsidR="0054014D"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</w:t>
      </w: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br/>
        <w:t xml:space="preserve">           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position w:val="-1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position w:val="-1"/>
          <w:sz w:val="48"/>
          <w:szCs w:val="48"/>
        </w:rPr>
        <w:t>education</w:t>
      </w:r>
    </w:p>
    <w:p w14:paraId="419EEA7E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896AB42" w14:textId="77777777" w:rsidR="008B5F53" w:rsidRPr="0091069F" w:rsidRDefault="008B5F53" w:rsidP="008B5F53">
      <w:pPr>
        <w:spacing w:after="0" w:line="200" w:lineRule="exact"/>
        <w:rPr>
          <w:sz w:val="20"/>
          <w:szCs w:val="20"/>
        </w:rPr>
      </w:pPr>
    </w:p>
    <w:p w14:paraId="1734C165" w14:textId="4050B2CA" w:rsidR="008B5F53" w:rsidRDefault="0054014D" w:rsidP="008B5F53">
      <w:pPr>
        <w:spacing w:after="0" w:line="200" w:lineRule="exact"/>
        <w:rPr>
          <w:rFonts w:cs="Calibri"/>
          <w:sz w:val="20"/>
          <w:szCs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0F7B87" wp14:editId="640F76E2">
                <wp:simplePos x="0" y="0"/>
                <wp:positionH relativeFrom="column">
                  <wp:posOffset>-53340</wp:posOffset>
                </wp:positionH>
                <wp:positionV relativeFrom="paragraph">
                  <wp:posOffset>-2540</wp:posOffset>
                </wp:positionV>
                <wp:extent cx="6233795" cy="3395345"/>
                <wp:effectExtent l="0" t="0" r="14605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3795" cy="3395345"/>
                          <a:chOff x="0" y="0"/>
                          <a:chExt cx="6233795" cy="3395206"/>
                        </a:xfrm>
                      </wpg:grpSpPr>
                      <wps:wsp>
                        <wps:cNvPr id="187" name="Text Box 187"/>
                        <wps:cNvSpPr txBox="1"/>
                        <wps:spPr>
                          <a:xfrm>
                            <a:off x="0" y="0"/>
                            <a:ext cx="6233795" cy="339332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9603FC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4723CE80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43B5CE87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0C0FC91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76A61340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5C3D7084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C1251F1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25DE6A29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609B780A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47590CF8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E53712B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222947C1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24B27561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6D4DE1E7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5FE048B0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A5165D3" w14:textId="77777777" w:rsidR="00CC2637" w:rsidRDefault="00CC2637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5FBC19FB" w14:textId="77777777" w:rsidR="008B5F53" w:rsidRDefault="000B7DC1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  <w:p w14:paraId="4E3D9337" w14:textId="77777777" w:rsidR="007101BB" w:rsidRDefault="007101BB" w:rsidP="007101BB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2B458770" w14:textId="77777777" w:rsidR="009435A9" w:rsidRDefault="009435A9" w:rsidP="008B5F53">
                              <w:pPr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8" name="Group 188"/>
                        <wpg:cNvGrpSpPr/>
                        <wpg:grpSpPr>
                          <a:xfrm>
                            <a:off x="0" y="214685"/>
                            <a:ext cx="6233795" cy="3180521"/>
                            <a:chOff x="0" y="0"/>
                            <a:chExt cx="6233795" cy="3180521"/>
                          </a:xfrm>
                        </wpg:grpSpPr>
                        <wps:wsp>
                          <wps:cNvPr id="189" name="Straight Connector 189"/>
                          <wps:cNvCnPr/>
                          <wps:spPr>
                            <a:xfrm>
                              <a:off x="0" y="0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0" name="Straight Connector 190"/>
                          <wps:cNvCnPr/>
                          <wps:spPr>
                            <a:xfrm>
                              <a:off x="0" y="198782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1" name="Straight Connector 191"/>
                          <wps:cNvCnPr/>
                          <wps:spPr>
                            <a:xfrm>
                              <a:off x="0" y="397565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2" name="Straight Connector 192"/>
                          <wps:cNvCnPr/>
                          <wps:spPr>
                            <a:xfrm>
                              <a:off x="0" y="58839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3" name="Straight Connector 193"/>
                          <wps:cNvCnPr/>
                          <wps:spPr>
                            <a:xfrm>
                              <a:off x="0" y="779228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4" name="Straight Connector 194"/>
                          <wps:cNvCnPr/>
                          <wps:spPr>
                            <a:xfrm>
                              <a:off x="0" y="1009815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5" name="Straight Connector 195"/>
                          <wps:cNvCnPr/>
                          <wps:spPr>
                            <a:xfrm>
                              <a:off x="0" y="1184744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6" name="Straight Connector 196"/>
                          <wps:cNvCnPr/>
                          <wps:spPr>
                            <a:xfrm>
                              <a:off x="0" y="1383527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7" name="Straight Connector 197"/>
                          <wps:cNvCnPr/>
                          <wps:spPr>
                            <a:xfrm>
                              <a:off x="0" y="1566407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8" name="Straight Connector 198"/>
                          <wps:cNvCnPr/>
                          <wps:spPr>
                            <a:xfrm>
                              <a:off x="0" y="1765189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9" name="Straight Connector 199"/>
                          <wps:cNvCnPr/>
                          <wps:spPr>
                            <a:xfrm>
                              <a:off x="0" y="198782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0" name="Straight Connector 200"/>
                          <wps:cNvCnPr/>
                          <wps:spPr>
                            <a:xfrm>
                              <a:off x="0" y="2186608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1" name="Straight Connector 201"/>
                          <wps:cNvCnPr/>
                          <wps:spPr>
                            <a:xfrm>
                              <a:off x="0" y="2377440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2" name="Straight Connector 202"/>
                          <wps:cNvCnPr/>
                          <wps:spPr>
                            <a:xfrm>
                              <a:off x="0" y="2584174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3" name="Straight Connector 203"/>
                          <wps:cNvCnPr/>
                          <wps:spPr>
                            <a:xfrm>
                              <a:off x="0" y="2759102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4" name="Straight Connector 204"/>
                          <wps:cNvCnPr/>
                          <wps:spPr>
                            <a:xfrm>
                              <a:off x="0" y="296583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05" name="Straight Connector 205"/>
                          <wps:cNvCnPr/>
                          <wps:spPr>
                            <a:xfrm>
                              <a:off x="0" y="3180521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9BBB59">
                                  <a:lumMod val="60000"/>
                                  <a:lumOff val="4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F7B87" id="Group 186" o:spid="_x0000_s1126" style="position:absolute;margin-left:-4.2pt;margin-top:-.2pt;width:490.85pt;height:267.35pt;z-index:251659264" coordsize="62337,3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">
                <v:shape id="Text Box 187" o:spid="_x0000_s1127" type="#_x0000_t202" style="position:absolute;width:62337;height:3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" fillcolor="window" stroked="f" strokeweight=".5pt">
                  <v:textbox>
                    <w:txbxContent>
                      <w:p w14:paraId="659603FC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4723CE80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43B5CE87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0C0FC91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76A61340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5C3D7084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C1251F1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25DE6A29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609B780A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47590CF8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E53712B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222947C1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24B27561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6D4DE1E7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5FE048B0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A5165D3" w14:textId="77777777" w:rsidR="00CC2637" w:rsidRDefault="00CC2637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5FBC19FB" w14:textId="77777777" w:rsidR="008B5F53" w:rsidRDefault="000B7DC1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  <w:p w14:paraId="4E3D9337" w14:textId="77777777" w:rsidR="007101BB" w:rsidRDefault="007101BB" w:rsidP="007101BB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2B458770" w14:textId="77777777" w:rsidR="009435A9" w:rsidRDefault="009435A9" w:rsidP="008B5F53">
                        <w:pPr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</w:txbxContent>
                  </v:textbox>
                </v:shape>
                <v:group id="Group 188" o:spid="_x0000_s1128" style="position:absolute;top:2146;width:62337;height:31806" coordsize="62337,3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line id="Straight Connector 189" o:spid="_x0000_s1129" style="position:absolute;visibility:visible;mso-wrap-style:square" from="0,0" to="62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" strokecolor="#c3d69b"/>
                  <v:line id="Straight Connector 190" o:spid="_x0000_s1130" style="position:absolute;visibility:visible;mso-wrap-style:square" from="0,1987" to="62337,1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" strokecolor="#c3d69b"/>
                  <v:line id="Straight Connector 191" o:spid="_x0000_s1131" style="position:absolute;visibility:visible;mso-wrap-style:square" from="0,3975" to="62337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" strokecolor="#c3d69b"/>
                  <v:line id="Straight Connector 192" o:spid="_x0000_s1132" style="position:absolute;visibility:visible;mso-wrap-style:square" from="0,5883" to="62337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" strokecolor="#c3d69b"/>
                  <v:line id="Straight Connector 193" o:spid="_x0000_s1133" style="position:absolute;visibility:visible;mso-wrap-style:square" from="0,7792" to="62337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" strokecolor="#c3d69b"/>
                  <v:line id="Straight Connector 194" o:spid="_x0000_s1134" style="position:absolute;visibility:visible;mso-wrap-style:square" from="0,10098" to="62337,10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" strokecolor="#c3d69b"/>
                  <v:line id="Straight Connector 195" o:spid="_x0000_s1135" style="position:absolute;visibility:visible;mso-wrap-style:square" from="0,11847" to="62337,11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" strokecolor="#c3d69b"/>
                  <v:line id="Straight Connector 196" o:spid="_x0000_s1136" style="position:absolute;visibility:visible;mso-wrap-style:square" from="0,13835" to="62337,13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" strokecolor="#c3d69b"/>
                  <v:line id="Straight Connector 197" o:spid="_x0000_s1137" style="position:absolute;visibility:visible;mso-wrap-style:square" from="0,15664" to="62337,1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" strokecolor="#c3d69b"/>
                  <v:line id="Straight Connector 198" o:spid="_x0000_s1138" style="position:absolute;visibility:visible;mso-wrap-style:square" from="0,17651" to="62337,17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" strokecolor="#c3d69b"/>
                  <v:line id="Straight Connector 199" o:spid="_x0000_s1139" style="position:absolute;visibility:visible;mso-wrap-style:square" from="0,19878" to="62337,19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" strokecolor="#c3d69b"/>
                  <v:line id="Straight Connector 200" o:spid="_x0000_s1140" style="position:absolute;visibility:visible;mso-wrap-style:square" from="0,21866" to="62337,2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" strokecolor="#c3d69b"/>
                  <v:line id="Straight Connector 201" o:spid="_x0000_s1141" style="position:absolute;visibility:visible;mso-wrap-style:square" from="0,23774" to="62337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" strokecolor="#c3d69b"/>
                  <v:line id="Straight Connector 202" o:spid="_x0000_s1142" style="position:absolute;visibility:visible;mso-wrap-style:square" from="0,25841" to="62337,25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" strokecolor="#c3d69b"/>
                  <v:line id="Straight Connector 203" o:spid="_x0000_s1143" style="position:absolute;visibility:visible;mso-wrap-style:square" from="0,27591" to="62337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" strokecolor="#c3d69b"/>
                  <v:line id="Straight Connector 204" o:spid="_x0000_s1144" style="position:absolute;visibility:visible;mso-wrap-style:square" from="0,29658" to="62337,2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" strokecolor="#c3d69b"/>
                  <v:line id="Straight Connector 205" o:spid="_x0000_s1145" style="position:absolute;visibility:visible;mso-wrap-style:square" from="0,31805" to="62337,3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" strokecolor="#c3d69b"/>
                </v:group>
              </v:group>
            </w:pict>
          </mc:Fallback>
        </mc:AlternateContent>
      </w:r>
    </w:p>
    <w:p w14:paraId="5DEBFEEE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419FD5FD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2BE12979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7800C345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05036BC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3050B020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22818FB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F7271DC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4486E8BA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69AFF51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3416E71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036986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498084FA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27A3D16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06864F8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9A4F1E2" w14:textId="77777777" w:rsidR="008B5F53" w:rsidRDefault="008B5F53" w:rsidP="008B5F53">
      <w:pPr>
        <w:spacing w:before="14" w:after="0" w:line="240" w:lineRule="exact"/>
        <w:rPr>
          <w:rFonts w:cs="Calibri"/>
          <w:sz w:val="24"/>
          <w:szCs w:val="24"/>
        </w:rPr>
      </w:pPr>
    </w:p>
    <w:p w14:paraId="77E06C20" w14:textId="77777777" w:rsidR="008B5F53" w:rsidRDefault="008B5F53" w:rsidP="008B5F53">
      <w:pPr>
        <w:widowControl/>
        <w:spacing w:after="0"/>
        <w:sectPr w:rsidR="008B5F53" w:rsidSect="009D0E58">
          <w:footerReference w:type="even" r:id="rId15"/>
          <w:footerReference w:type="default" r:id="rId16"/>
          <w:pgSz w:w="11920" w:h="16840"/>
          <w:pgMar w:top="1560" w:right="380" w:bottom="280" w:left="1200" w:header="567" w:footer="737" w:gutter="0"/>
          <w:cols w:space="720"/>
        </w:sectPr>
      </w:pPr>
    </w:p>
    <w:p w14:paraId="77A0FF95" w14:textId="77777777" w:rsidR="008B5F53" w:rsidRDefault="008B5F53" w:rsidP="008B5F53">
      <w:pPr>
        <w:tabs>
          <w:tab w:val="left" w:pos="6440"/>
          <w:tab w:val="left" w:pos="7740"/>
        </w:tabs>
        <w:spacing w:after="100" w:afterAutospacing="1" w:line="240" w:lineRule="auto"/>
        <w:ind w:right="-74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lastRenderedPageBreak/>
        <w:t>Questions to ask...</w:t>
      </w:r>
    </w:p>
    <w:p w14:paraId="7679EFFC" w14:textId="77777777" w:rsidR="008B5F53" w:rsidRDefault="008B5F53" w:rsidP="00A93C81">
      <w:pPr>
        <w:spacing w:after="0" w:line="483" w:lineRule="exact"/>
        <w:ind w:left="4395" w:right="-20"/>
        <w:rPr>
          <w:sz w:val="20"/>
          <w:szCs w:val="20"/>
        </w:rPr>
      </w:pPr>
      <w:r>
        <w:rPr>
          <w:rFonts w:ascii="Verdana" w:eastAsia="Verdana" w:hAnsi="Verdana" w:cs="Verdana"/>
          <w:position w:val="-1"/>
          <w:sz w:val="48"/>
          <w:szCs w:val="48"/>
        </w:rPr>
        <w:t>about</w:t>
      </w:r>
      <w:r>
        <w:rPr>
          <w:rFonts w:ascii="Verdana" w:eastAsia="Verdana" w:hAnsi="Verdana" w:cs="Verdana"/>
          <w:spacing w:val="-14"/>
          <w:position w:val="-1"/>
          <w:sz w:val="48"/>
          <w:szCs w:val="48"/>
        </w:rPr>
        <w:t xml:space="preserve"> </w:t>
      </w:r>
      <w:r>
        <w:rPr>
          <w:rFonts w:ascii="Verdana" w:eastAsia="Verdana" w:hAnsi="Verdana" w:cs="Verdana"/>
          <w:position w:val="-1"/>
          <w:sz w:val="48"/>
          <w:szCs w:val="48"/>
        </w:rPr>
        <w:t>other</w:t>
      </w:r>
      <w:r w:rsidR="00A93C81">
        <w:rPr>
          <w:rFonts w:ascii="Verdana" w:eastAsia="Verdana" w:hAnsi="Verdana" w:cs="Verdana"/>
          <w:spacing w:val="-13"/>
          <w:position w:val="-1"/>
          <w:sz w:val="48"/>
          <w:szCs w:val="48"/>
        </w:rPr>
        <w:t xml:space="preserve"> </w:t>
      </w:r>
      <w:r>
        <w:rPr>
          <w:rFonts w:ascii="Verdana" w:eastAsia="Verdana" w:hAnsi="Verdana" w:cs="Verdana"/>
          <w:position w:val="-1"/>
          <w:sz w:val="48"/>
          <w:szCs w:val="48"/>
        </w:rPr>
        <w:t>issues</w:t>
      </w:r>
    </w:p>
    <w:p w14:paraId="3EF8964D" w14:textId="77777777" w:rsidR="008B5F53" w:rsidRDefault="008B5F53" w:rsidP="008B5F53">
      <w:pPr>
        <w:spacing w:after="0" w:line="200" w:lineRule="exact"/>
        <w:rPr>
          <w:rFonts w:cs="Calibri"/>
          <w:sz w:val="28"/>
          <w:szCs w:val="28"/>
        </w:rPr>
      </w:pPr>
    </w:p>
    <w:p w14:paraId="61AAD645" w14:textId="77777777" w:rsidR="004C020D" w:rsidRDefault="004C020D" w:rsidP="008B5F53">
      <w:pPr>
        <w:tabs>
          <w:tab w:val="left" w:pos="720"/>
        </w:tabs>
        <w:spacing w:before="32" w:after="0" w:line="240" w:lineRule="auto"/>
        <w:ind w:left="440" w:right="-20"/>
        <w:rPr>
          <w:rFonts w:ascii="Arial" w:eastAsia="Arial" w:hAnsi="Arial" w:cs="Arial"/>
          <w:color w:val="AFC881"/>
        </w:rPr>
      </w:pPr>
    </w:p>
    <w:p w14:paraId="71EB0E26" w14:textId="77777777" w:rsidR="008B5F53" w:rsidRPr="004C020D" w:rsidRDefault="008B5F53" w:rsidP="008B5F53">
      <w:pPr>
        <w:tabs>
          <w:tab w:val="left" w:pos="720"/>
        </w:tabs>
        <w:spacing w:before="32" w:after="0" w:line="240" w:lineRule="auto"/>
        <w:ind w:left="440" w:right="-20"/>
        <w:rPr>
          <w:rFonts w:ascii="Arial" w:eastAsia="Arial" w:hAnsi="Arial" w:cs="Arial"/>
          <w:color w:val="AFC881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Who organises routine health issues?</w:t>
      </w:r>
    </w:p>
    <w:p w14:paraId="618AB606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2175E584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Are there long term health issues that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 need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consider?</w:t>
      </w:r>
    </w:p>
    <w:p w14:paraId="42F2AA8E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7285ECDD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What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do we agree about religious practice and upbringing?</w:t>
      </w:r>
    </w:p>
    <w:p w14:paraId="16DCCDFA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2FD6B4AE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Are there any other cultural issues that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 need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make sure are respected?</w:t>
      </w:r>
    </w:p>
    <w:p w14:paraId="5ADE4E47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1D6DD62F" w14:textId="77777777" w:rsidR="008B5F53" w:rsidRDefault="008B5F53" w:rsidP="008B5F53">
      <w:pPr>
        <w:tabs>
          <w:tab w:val="left" w:pos="720"/>
        </w:tabs>
        <w:spacing w:after="0" w:line="240" w:lineRule="auto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</w:rPr>
        <w:t>•</w:t>
      </w:r>
      <w:r>
        <w:rPr>
          <w:rFonts w:ascii="Arial" w:eastAsia="Arial" w:hAnsi="Arial" w:cs="Arial"/>
          <w:color w:val="AFC881"/>
        </w:rPr>
        <w:tab/>
      </w:r>
      <w:r>
        <w:rPr>
          <w:rFonts w:ascii="Arial" w:eastAsia="Arial" w:hAnsi="Arial" w:cs="Arial"/>
          <w:color w:val="000000"/>
        </w:rPr>
        <w:t>Are there any sporting or artistic commitments that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we need 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account for?</w:t>
      </w:r>
    </w:p>
    <w:p w14:paraId="19BE7B21" w14:textId="77777777" w:rsidR="008B5F53" w:rsidRDefault="008B5F53" w:rsidP="008B5F53">
      <w:pPr>
        <w:spacing w:before="4" w:after="0" w:line="120" w:lineRule="exact"/>
        <w:rPr>
          <w:rFonts w:cs="Calibri"/>
          <w:sz w:val="12"/>
          <w:szCs w:val="12"/>
        </w:rPr>
      </w:pPr>
    </w:p>
    <w:p w14:paraId="3B86615A" w14:textId="77777777" w:rsidR="008B5F53" w:rsidRDefault="008B5F53" w:rsidP="008B5F53">
      <w:pPr>
        <w:tabs>
          <w:tab w:val="left" w:pos="720"/>
        </w:tabs>
        <w:spacing w:after="0" w:line="248" w:lineRule="exact"/>
        <w:ind w:left="4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AFC881"/>
          <w:position w:val="-1"/>
        </w:rPr>
        <w:t>•</w:t>
      </w:r>
      <w:r>
        <w:rPr>
          <w:rFonts w:ascii="Arial" w:eastAsia="Arial" w:hAnsi="Arial" w:cs="Arial"/>
          <w:color w:val="AFC881"/>
          <w:position w:val="-1"/>
        </w:rPr>
        <w:tab/>
      </w:r>
      <w:r>
        <w:rPr>
          <w:rFonts w:ascii="Arial" w:eastAsia="Arial" w:hAnsi="Arial" w:cs="Arial"/>
          <w:color w:val="000000"/>
          <w:position w:val="-1"/>
        </w:rPr>
        <w:t>Are there arrangements needed for</w:t>
      </w:r>
      <w:r>
        <w:rPr>
          <w:rFonts w:ascii="Arial" w:eastAsia="Arial" w:hAnsi="Arial" w:cs="Arial"/>
          <w:color w:val="000000"/>
          <w:spacing w:val="-3"/>
          <w:position w:val="-1"/>
        </w:rPr>
        <w:t xml:space="preserve"> </w:t>
      </w:r>
      <w:r>
        <w:rPr>
          <w:rFonts w:ascii="Arial" w:eastAsia="Arial" w:hAnsi="Arial" w:cs="Arial"/>
          <w:color w:val="000000"/>
          <w:position w:val="-1"/>
        </w:rPr>
        <w:t>the family pets?</w:t>
      </w:r>
    </w:p>
    <w:p w14:paraId="2D5194A9" w14:textId="77777777" w:rsidR="008B5F53" w:rsidRDefault="008B5F53" w:rsidP="008B5F53">
      <w:pPr>
        <w:spacing w:before="4" w:after="0" w:line="190" w:lineRule="exact"/>
        <w:rPr>
          <w:rFonts w:cs="Calibri"/>
          <w:sz w:val="19"/>
          <w:szCs w:val="19"/>
        </w:rPr>
      </w:pPr>
    </w:p>
    <w:p w14:paraId="2DC0DE81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5B24BCCD" w14:textId="77777777" w:rsidR="008B5F53" w:rsidRDefault="008B5F53" w:rsidP="008B5F53">
      <w:pPr>
        <w:spacing w:after="0" w:line="200" w:lineRule="exact"/>
        <w:rPr>
          <w:sz w:val="20"/>
          <w:szCs w:val="20"/>
        </w:rPr>
      </w:pPr>
    </w:p>
    <w:p w14:paraId="2B6BD852" w14:textId="77777777" w:rsidR="008B5F53" w:rsidRDefault="008B5F53" w:rsidP="008B5F53">
      <w:pPr>
        <w:spacing w:after="0" w:line="200" w:lineRule="exact"/>
        <w:rPr>
          <w:rFonts w:cs="Calibri"/>
          <w:sz w:val="20"/>
          <w:szCs w:val="20"/>
        </w:rPr>
      </w:pPr>
    </w:p>
    <w:p w14:paraId="63567F14" w14:textId="728C4F4A" w:rsidR="008B5F53" w:rsidRPr="004C020D" w:rsidRDefault="0054014D" w:rsidP="004C020D">
      <w:pPr>
        <w:tabs>
          <w:tab w:val="left" w:pos="2694"/>
        </w:tabs>
        <w:spacing w:after="0" w:line="1056" w:lineRule="exact"/>
        <w:ind w:right="-69"/>
        <w:jc w:val="center"/>
        <w:rPr>
          <w:rFonts w:ascii="Verdana" w:eastAsia="Verdana" w:hAnsi="Verdana" w:cs="Verdana"/>
          <w:sz w:val="96"/>
          <w:szCs w:val="96"/>
        </w:rPr>
      </w:pPr>
      <w:r>
        <w:rPr>
          <w:rFonts w:ascii="Verdana" w:eastAsia="Verdana" w:hAnsi="Verdana" w:cs="Verdana"/>
          <w:color w:val="AFC881"/>
          <w:position w:val="-2"/>
          <w:sz w:val="96"/>
          <w:szCs w:val="96"/>
        </w:rPr>
        <w:t>Options to discuss</w:t>
      </w:r>
      <w:r>
        <w:rPr>
          <w:rFonts w:ascii="Verdana" w:eastAsia="Verdana" w:hAnsi="Verdana" w:cs="Verdana"/>
          <w:color w:val="AFC881"/>
          <w:position w:val="-1"/>
          <w:sz w:val="96"/>
          <w:szCs w:val="96"/>
        </w:rPr>
        <w:t xml:space="preserve"> </w:t>
      </w:r>
      <w:bookmarkStart w:id="1" w:name="_GoBack"/>
      <w:bookmarkEnd w:id="1"/>
      <w:r w:rsidR="004C020D">
        <w:rPr>
          <w:rFonts w:ascii="Verdana" w:eastAsia="Verdana" w:hAnsi="Verdana" w:cs="Verdana"/>
          <w:sz w:val="96"/>
          <w:szCs w:val="96"/>
        </w:rPr>
        <w:br/>
        <w:t xml:space="preserve">             </w:t>
      </w:r>
      <w:r w:rsidR="008B5F53">
        <w:rPr>
          <w:rFonts w:ascii="Verdana" w:eastAsia="Verdana" w:hAnsi="Verdana" w:cs="Verdana"/>
          <w:sz w:val="48"/>
          <w:szCs w:val="48"/>
        </w:rPr>
        <w:t>about</w:t>
      </w:r>
      <w:r w:rsidR="008B5F53">
        <w:rPr>
          <w:rFonts w:ascii="Verdana" w:eastAsia="Verdana" w:hAnsi="Verdana" w:cs="Verdana"/>
          <w:spacing w:val="-14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other</w:t>
      </w:r>
      <w:r w:rsidR="008B5F53">
        <w:rPr>
          <w:rFonts w:ascii="Verdana" w:eastAsia="Verdana" w:hAnsi="Verdana" w:cs="Verdana"/>
          <w:spacing w:val="-13"/>
          <w:sz w:val="48"/>
          <w:szCs w:val="48"/>
        </w:rPr>
        <w:t xml:space="preserve"> </w:t>
      </w:r>
      <w:r w:rsidR="008B5F53">
        <w:rPr>
          <w:rFonts w:ascii="Verdana" w:eastAsia="Verdana" w:hAnsi="Verdana" w:cs="Verdana"/>
          <w:sz w:val="48"/>
          <w:szCs w:val="48"/>
        </w:rPr>
        <w:t>issues</w:t>
      </w:r>
    </w:p>
    <w:p w14:paraId="08561270" w14:textId="6C374162" w:rsidR="008B5F53" w:rsidRDefault="0054014D" w:rsidP="008B5F53">
      <w:pPr>
        <w:spacing w:after="0" w:line="501" w:lineRule="exact"/>
        <w:ind w:left="5881" w:right="-20"/>
        <w:rPr>
          <w:rFonts w:cs="Calibri"/>
          <w:sz w:val="20"/>
          <w:szCs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02EEBF" wp14:editId="17567E48">
                <wp:simplePos x="0" y="0"/>
                <wp:positionH relativeFrom="column">
                  <wp:posOffset>-245745</wp:posOffset>
                </wp:positionH>
                <wp:positionV relativeFrom="paragraph">
                  <wp:posOffset>384810</wp:posOffset>
                </wp:positionV>
                <wp:extent cx="6233795" cy="3394710"/>
                <wp:effectExtent l="0" t="0" r="14605" b="0"/>
                <wp:wrapNone/>
                <wp:docPr id="11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3394710"/>
                          <a:chOff x="0" y="0"/>
                          <a:chExt cx="6233795" cy="3395206"/>
                        </a:xfrm>
                      </wpg:grpSpPr>
                      <wps:wsp>
                        <wps:cNvPr id="12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233795" cy="3393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5BB2E" w14:textId="77777777" w:rsidR="008B5F53" w:rsidRDefault="008B5F53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53FACD05" w14:textId="77777777" w:rsidR="007101BB" w:rsidRDefault="007101BB" w:rsidP="007101BB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57981594" w14:textId="77777777" w:rsidR="007101BB" w:rsidRDefault="007101BB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0080A3AA" w14:textId="77777777" w:rsidR="007101BB" w:rsidRDefault="007101BB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62135C84" w14:textId="77777777" w:rsidR="007101BB" w:rsidRDefault="007101BB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1BD110CB" w14:textId="77777777" w:rsidR="007101BB" w:rsidRDefault="007101BB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3E7DFCB6" w14:textId="77777777" w:rsidR="008B5F53" w:rsidRDefault="008B5F53" w:rsidP="008B5F53">
                              <w:pPr>
                                <w:spacing w:after="0"/>
                                <w:rPr>
                                  <w:rFonts w:cs="Calibri"/>
                                </w:rPr>
                              </w:pPr>
                            </w:p>
                            <w:p w14:paraId="0254981B" w14:textId="77777777" w:rsidR="007101BB" w:rsidRDefault="007101BB" w:rsidP="008B5F53">
                              <w:pPr>
                                <w:rPr>
                                  <w:rFonts w:cs="Calibri"/>
                                </w:rPr>
                              </w:pP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  <w:r>
                                <w:rPr>
                                  <w:rFonts w:cs="Calibri"/>
                                </w:rPr>
                                <w:br/>
                              </w:r>
                            </w:p>
                            <w:p w14:paraId="025BE9F4" w14:textId="77777777" w:rsidR="008B5F53" w:rsidRDefault="008B5F53" w:rsidP="008B5F53">
                              <w:pPr>
                                <w:rPr>
                                  <w:rFonts w:cs="Calibri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208"/>
                        <wpg:cNvGrpSpPr>
                          <a:grpSpLocks/>
                        </wpg:cNvGrpSpPr>
                        <wpg:grpSpPr bwMode="auto">
                          <a:xfrm>
                            <a:off x="0" y="214685"/>
                            <a:ext cx="6233795" cy="3180521"/>
                            <a:chOff x="0" y="0"/>
                            <a:chExt cx="6233795" cy="3180521"/>
                          </a:xfrm>
                        </wpg:grpSpPr>
                        <wps:wsp>
                          <wps:cNvPr id="14" name="Straight Connector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Straight Connector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98782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Straight Connector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97565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Straight Connector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58839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Straight Connector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779228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Straight Connector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09815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Straight Connector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184744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Connector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383527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Straight Connector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566407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Straight Connector 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765189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Straight Connector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98782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Straight Connector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186608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Straight Connector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377440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Straight Connector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584174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Straight Connector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759102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Straight Connector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965836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Straight Connector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180521"/>
                              <a:ext cx="623379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C3D6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2EEBF" id="Group 206" o:spid="_x0000_s1146" style="position:absolute;left:0;text-align:left;margin-left:-19.35pt;margin-top:30.3pt;width:490.85pt;height:267.3pt;z-index:251662336" coordsize="62337,3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">
                <v:shape id="Text Box 207" o:spid="_x0000_s1147" type="#_x0000_t202" style="position:absolute;width:62337;height:3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" stroked="f" strokeweight=".5pt">
                  <v:textbox>
                    <w:txbxContent>
                      <w:p w14:paraId="6055BB2E" w14:textId="77777777" w:rsidR="008B5F53" w:rsidRDefault="008B5F53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53FACD05" w14:textId="77777777" w:rsidR="007101BB" w:rsidRDefault="007101BB" w:rsidP="007101BB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57981594" w14:textId="77777777" w:rsidR="007101BB" w:rsidRDefault="007101BB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0080A3AA" w14:textId="77777777" w:rsidR="007101BB" w:rsidRDefault="007101BB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62135C84" w14:textId="77777777" w:rsidR="007101BB" w:rsidRDefault="007101BB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1BD110CB" w14:textId="77777777" w:rsidR="007101BB" w:rsidRDefault="007101BB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3E7DFCB6" w14:textId="77777777" w:rsidR="008B5F53" w:rsidRDefault="008B5F53" w:rsidP="008B5F53">
                        <w:pPr>
                          <w:spacing w:after="0"/>
                          <w:rPr>
                            <w:rFonts w:cs="Calibri"/>
                          </w:rPr>
                        </w:pPr>
                      </w:p>
                      <w:p w14:paraId="0254981B" w14:textId="77777777" w:rsidR="007101BB" w:rsidRDefault="007101BB" w:rsidP="008B5F53">
                        <w:pPr>
                          <w:rPr>
                            <w:rFonts w:cs="Calibri"/>
                          </w:rPr>
                        </w:pP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  <w:r>
                          <w:rPr>
                            <w:rFonts w:cs="Calibri"/>
                          </w:rPr>
                          <w:br/>
                        </w:r>
                      </w:p>
                      <w:p w14:paraId="025BE9F4" w14:textId="77777777" w:rsidR="008B5F53" w:rsidRDefault="008B5F53" w:rsidP="008B5F53">
                        <w:pPr>
                          <w:rPr>
                            <w:rFonts w:cs="Calibri"/>
                          </w:rPr>
                        </w:pPr>
                      </w:p>
                    </w:txbxContent>
                  </v:textbox>
                </v:shape>
                <v:group id="Group 208" o:spid="_x0000_s1148" style="position:absolute;top:2146;width:62337;height:31806" coordsize="62337,31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line id="Straight Connector 209" o:spid="_x0000_s1149" style="position:absolute;visibility:visible;mso-wrap-style:square" from="0,0" to="6233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" strokecolor="#c3d69b"/>
                  <v:line id="Straight Connector 210" o:spid="_x0000_s1150" style="position:absolute;visibility:visible;mso-wrap-style:square" from="0,1987" to="62337,19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" strokecolor="#c3d69b"/>
                  <v:line id="Straight Connector 211" o:spid="_x0000_s1151" style="position:absolute;visibility:visible;mso-wrap-style:square" from="0,3975" to="62337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" strokecolor="#c3d69b"/>
                  <v:line id="Straight Connector 212" o:spid="_x0000_s1152" style="position:absolute;visibility:visible;mso-wrap-style:square" from="0,5883" to="62337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" strokecolor="#c3d69b"/>
                  <v:line id="Straight Connector 213" o:spid="_x0000_s1153" style="position:absolute;visibility:visible;mso-wrap-style:square" from="0,7792" to="62337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" strokecolor="#c3d69b"/>
                  <v:line id="Straight Connector 214" o:spid="_x0000_s1154" style="position:absolute;visibility:visible;mso-wrap-style:square" from="0,10098" to="62337,10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" strokecolor="#c3d69b"/>
                  <v:line id="Straight Connector 215" o:spid="_x0000_s1155" style="position:absolute;visibility:visible;mso-wrap-style:square" from="0,11847" to="62337,11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" strokecolor="#c3d69b"/>
                  <v:line id="Straight Connector 216" o:spid="_x0000_s1156" style="position:absolute;visibility:visible;mso-wrap-style:square" from="0,13835" to="62337,13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" strokecolor="#c3d69b"/>
                  <v:line id="Straight Connector 217" o:spid="_x0000_s1157" style="position:absolute;visibility:visible;mso-wrap-style:square" from="0,15664" to="62337,1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" strokecolor="#c3d69b"/>
                  <v:line id="Straight Connector 218" o:spid="_x0000_s1158" style="position:absolute;visibility:visible;mso-wrap-style:square" from="0,17651" to="62337,17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" strokecolor="#c3d69b"/>
                  <v:line id="Straight Connector 219" o:spid="_x0000_s1159" style="position:absolute;visibility:visible;mso-wrap-style:square" from="0,19878" to="62337,19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" strokecolor="#c3d69b"/>
                  <v:line id="Straight Connector 220" o:spid="_x0000_s1160" style="position:absolute;visibility:visible;mso-wrap-style:square" from="0,21866" to="62337,21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" strokecolor="#c3d69b"/>
                  <v:line id="Straight Connector 221" o:spid="_x0000_s1161" style="position:absolute;visibility:visible;mso-wrap-style:square" from="0,23774" to="62337,23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" strokecolor="#c3d69b"/>
                  <v:line id="Straight Connector 222" o:spid="_x0000_s1162" style="position:absolute;visibility:visible;mso-wrap-style:square" from="0,25841" to="62337,25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" strokecolor="#c3d69b"/>
                  <v:line id="Straight Connector 223" o:spid="_x0000_s1163" style="position:absolute;visibility:visible;mso-wrap-style:square" from="0,27591" to="62337,27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" strokecolor="#c3d69b"/>
                  <v:line id="Straight Connector 224" o:spid="_x0000_s1164" style="position:absolute;visibility:visible;mso-wrap-style:square" from="0,29658" to="62337,296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" strokecolor="#c3d69b"/>
                  <v:line id="Straight Connector 225" o:spid="_x0000_s1165" style="position:absolute;visibility:visible;mso-wrap-style:square" from="0,31805" to="62337,31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" strokecolor="#c3d69b"/>
                </v:group>
              </v:group>
            </w:pict>
          </mc:Fallback>
        </mc:AlternateContent>
      </w:r>
    </w:p>
    <w:p w14:paraId="690E02F0" w14:textId="77777777" w:rsidR="002C4490" w:rsidRDefault="004C020D">
      <w:r>
        <w:rPr>
          <w:rFonts w:ascii="Verdana" w:eastAsia="Verdana" w:hAnsi="Verdana" w:cs="Verdana"/>
          <w:noProof/>
          <w:sz w:val="48"/>
          <w:szCs w:val="48"/>
          <w:lang w:eastAsia="en-GB"/>
        </w:rPr>
        <w:drawing>
          <wp:anchor distT="0" distB="0" distL="114300" distR="114300" simplePos="0" relativeHeight="251663360" behindDoc="0" locked="0" layoutInCell="1" allowOverlap="1" wp14:anchorId="5C8DBCDF" wp14:editId="4493ACA6">
            <wp:simplePos x="0" y="0"/>
            <wp:positionH relativeFrom="column">
              <wp:posOffset>5507355</wp:posOffset>
            </wp:positionH>
            <wp:positionV relativeFrom="paragraph">
              <wp:posOffset>3680460</wp:posOffset>
            </wp:positionV>
            <wp:extent cx="826770" cy="699770"/>
            <wp:effectExtent l="19050" t="0" r="0" b="0"/>
            <wp:wrapSquare wrapText="bothSides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C4490" w:rsidSect="009D0E58">
      <w:footerReference w:type="even" r:id="rId18"/>
      <w:footerReference w:type="default" r:id="rId19"/>
      <w:pgSz w:w="11906" w:h="16838"/>
      <w:pgMar w:top="1440" w:right="1440" w:bottom="1440" w:left="144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C5FC2" w14:textId="77777777" w:rsidR="006028F5" w:rsidRDefault="006028F5" w:rsidP="007101BB">
      <w:pPr>
        <w:spacing w:after="0" w:line="240" w:lineRule="auto"/>
      </w:pPr>
      <w:r>
        <w:separator/>
      </w:r>
    </w:p>
  </w:endnote>
  <w:endnote w:type="continuationSeparator" w:id="0">
    <w:p w14:paraId="7A90ED03" w14:textId="77777777" w:rsidR="006028F5" w:rsidRDefault="006028F5" w:rsidP="00710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phemia">
    <w:altName w:val="Copperplate"/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4D380" w14:textId="349FE2F2" w:rsidR="00D30AA0" w:rsidRDefault="005401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A8E6166" wp14:editId="08801485">
              <wp:simplePos x="0" y="0"/>
              <wp:positionH relativeFrom="column">
                <wp:posOffset>-31750</wp:posOffset>
              </wp:positionH>
              <wp:positionV relativeFrom="paragraph">
                <wp:posOffset>128905</wp:posOffset>
              </wp:positionV>
              <wp:extent cx="527050" cy="55753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79E3A" w14:textId="77777777" w:rsidR="00D30AA0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D30AA0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5B151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2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  <w:p w14:paraId="0F3DDC75" w14:textId="77777777" w:rsidR="00D30AA0" w:rsidRPr="004849D4" w:rsidRDefault="00D30AA0" w:rsidP="00D30AA0">
                          <w:pPr>
                            <w:jc w:val="right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8E61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66" type="#_x0000_t202" style="position:absolute;margin-left:-2.5pt;margin-top:10.15pt;width:41.5pt;height:43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" stroked="f">
              <v:textbox>
                <w:txbxContent>
                  <w:p w14:paraId="30B79E3A" w14:textId="77777777" w:rsidR="00D30AA0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48"/>
                        <w:szCs w:val="48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D30AA0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5B151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2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  <w:p w14:paraId="0F3DDC75" w14:textId="77777777" w:rsidR="00D30AA0" w:rsidRPr="004849D4" w:rsidRDefault="00D30AA0" w:rsidP="00D30AA0">
                    <w:pPr>
                      <w:jc w:val="right"/>
                      <w:rPr>
                        <w:rFonts w:ascii="Euphemia" w:hAnsi="Euphemia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CD122" w14:textId="5E25850D" w:rsidR="009D0E58" w:rsidRPr="004849D4" w:rsidRDefault="0054014D" w:rsidP="00D30AA0">
    <w:pPr>
      <w:pStyle w:val="Footer"/>
      <w:tabs>
        <w:tab w:val="clear" w:pos="4513"/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ACE87DF" wp14:editId="437AEEBC">
              <wp:simplePos x="0" y="0"/>
              <wp:positionH relativeFrom="column">
                <wp:posOffset>5997575</wp:posOffset>
              </wp:positionH>
              <wp:positionV relativeFrom="paragraph">
                <wp:posOffset>81280</wp:posOffset>
              </wp:positionV>
              <wp:extent cx="371475" cy="55753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14C70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FB1C6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9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E87D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175" type="#_x0000_t202" style="position:absolute;margin-left:472.25pt;margin-top:6.4pt;width:29.25pt;height:4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" stroked="f">
              <v:textbox>
                <w:txbxContent>
                  <w:p w14:paraId="0A714C70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52"/>
                        <w:szCs w:val="52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FB1C6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9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E991" w14:textId="4DB4F028" w:rsidR="004849D4" w:rsidRPr="004849D4" w:rsidRDefault="0054014D" w:rsidP="00D30AA0">
    <w:pPr>
      <w:pStyle w:val="Footer"/>
      <w:tabs>
        <w:tab w:val="clear" w:pos="4513"/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33B69F0" wp14:editId="0A071B74">
              <wp:simplePos x="0" y="0"/>
              <wp:positionH relativeFrom="column">
                <wp:posOffset>6286500</wp:posOffset>
              </wp:positionH>
              <wp:positionV relativeFrom="paragraph">
                <wp:posOffset>109855</wp:posOffset>
              </wp:positionV>
              <wp:extent cx="371475" cy="55753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2CCAA" w14:textId="77777777" w:rsidR="00D30AA0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D30AA0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1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3B69F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167" type="#_x0000_t202" style="position:absolute;margin-left:495pt;margin-top:8.65pt;width:29.25pt;height:43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" stroked="f">
              <v:textbox>
                <w:txbxContent>
                  <w:p w14:paraId="3A12CCAA" w14:textId="77777777" w:rsidR="00D30AA0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52"/>
                        <w:szCs w:val="52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D30AA0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1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58584" w14:textId="6F993F7B" w:rsidR="009D0E58" w:rsidRDefault="005401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5BD489" wp14:editId="180414A8">
              <wp:simplePos x="0" y="0"/>
              <wp:positionH relativeFrom="column">
                <wp:posOffset>-31750</wp:posOffset>
              </wp:positionH>
              <wp:positionV relativeFrom="paragraph">
                <wp:posOffset>128905</wp:posOffset>
              </wp:positionV>
              <wp:extent cx="527050" cy="55753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E102F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2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  <w:p w14:paraId="28EFBF68" w14:textId="77777777" w:rsidR="009D0E58" w:rsidRPr="004849D4" w:rsidRDefault="009D0E58" w:rsidP="00D30AA0">
                          <w:pPr>
                            <w:jc w:val="right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BD4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168" type="#_x0000_t202" style="position:absolute;margin-left:-2.5pt;margin-top:10.15pt;width:41.5pt;height:43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" stroked="f">
              <v:textbox>
                <w:txbxContent>
                  <w:p w14:paraId="55EE102F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48"/>
                        <w:szCs w:val="48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2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  <w:p w14:paraId="28EFBF68" w14:textId="77777777" w:rsidR="009D0E58" w:rsidRPr="004849D4" w:rsidRDefault="009D0E58" w:rsidP="00D30AA0">
                    <w:pPr>
                      <w:jc w:val="right"/>
                      <w:rPr>
                        <w:rFonts w:ascii="Euphemia" w:hAnsi="Euphemia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50749" w14:textId="5D369DF7" w:rsidR="009D0E58" w:rsidRPr="004849D4" w:rsidRDefault="0054014D" w:rsidP="00D30AA0">
    <w:pPr>
      <w:pStyle w:val="Footer"/>
      <w:tabs>
        <w:tab w:val="clear" w:pos="4513"/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F55606" wp14:editId="59884E74">
              <wp:simplePos x="0" y="0"/>
              <wp:positionH relativeFrom="column">
                <wp:posOffset>6356350</wp:posOffset>
              </wp:positionH>
              <wp:positionV relativeFrom="paragraph">
                <wp:posOffset>81280</wp:posOffset>
              </wp:positionV>
              <wp:extent cx="371475" cy="557530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2434B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5B151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3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F5560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69" type="#_x0000_t202" style="position:absolute;margin-left:500.5pt;margin-top:6.4pt;width:29.25pt;height:4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" stroked="f">
              <v:textbox>
                <w:txbxContent>
                  <w:p w14:paraId="4DB2434B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52"/>
                        <w:szCs w:val="52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5B151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3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BC1A3" w14:textId="6051C126" w:rsidR="009D0E58" w:rsidRDefault="005401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F2153F" wp14:editId="1679F8FD">
              <wp:simplePos x="0" y="0"/>
              <wp:positionH relativeFrom="column">
                <wp:posOffset>-31750</wp:posOffset>
              </wp:positionH>
              <wp:positionV relativeFrom="paragraph">
                <wp:posOffset>128905</wp:posOffset>
              </wp:positionV>
              <wp:extent cx="527050" cy="557530"/>
              <wp:effectExtent l="0" t="0" r="0" b="0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EF66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4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  <w:p w14:paraId="451AE08A" w14:textId="77777777" w:rsidR="009D0E58" w:rsidRPr="004849D4" w:rsidRDefault="009D0E58" w:rsidP="00D30AA0">
                          <w:pPr>
                            <w:jc w:val="right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2153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70" type="#_x0000_t202" style="position:absolute;margin-left:-2.5pt;margin-top:10.15pt;width:41.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waBhgIAABY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" stroked="f">
              <v:textbox>
                <w:txbxContent>
                  <w:p w14:paraId="2006EF66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48"/>
                        <w:szCs w:val="48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4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  <w:p w14:paraId="451AE08A" w14:textId="77777777" w:rsidR="009D0E58" w:rsidRPr="004849D4" w:rsidRDefault="009D0E58" w:rsidP="00D30AA0">
                    <w:pPr>
                      <w:jc w:val="right"/>
                      <w:rPr>
                        <w:rFonts w:ascii="Euphemia" w:hAnsi="Euphemia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9620C" w14:textId="439EE835" w:rsidR="009D0E58" w:rsidRPr="004849D4" w:rsidRDefault="0054014D" w:rsidP="00D30AA0">
    <w:pPr>
      <w:pStyle w:val="Footer"/>
      <w:tabs>
        <w:tab w:val="clear" w:pos="4513"/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5EF7A" wp14:editId="10310524">
              <wp:simplePos x="0" y="0"/>
              <wp:positionH relativeFrom="column">
                <wp:posOffset>6851650</wp:posOffset>
              </wp:positionH>
              <wp:positionV relativeFrom="paragraph">
                <wp:posOffset>147955</wp:posOffset>
              </wp:positionV>
              <wp:extent cx="371475" cy="557530"/>
              <wp:effectExtent l="0" t="0" r="0" b="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0CBD6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3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5EF7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71" type="#_x0000_t202" style="position:absolute;margin-left:539.5pt;margin-top:11.65pt;width:29.25pt;height:4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" stroked="f">
              <v:textbox>
                <w:txbxContent>
                  <w:p w14:paraId="2A00CBD6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52"/>
                        <w:szCs w:val="52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3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1ACE3" w14:textId="191400DD" w:rsidR="009D0E58" w:rsidRDefault="005401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C60C9C6" wp14:editId="20091FC1">
              <wp:simplePos x="0" y="0"/>
              <wp:positionH relativeFrom="column">
                <wp:posOffset>-31750</wp:posOffset>
              </wp:positionH>
              <wp:positionV relativeFrom="paragraph">
                <wp:posOffset>128905</wp:posOffset>
              </wp:positionV>
              <wp:extent cx="527050" cy="55753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66D7E" w14:textId="77777777" w:rsidR="009D0E58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9D0E58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6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  <w:p w14:paraId="50B349D2" w14:textId="77777777" w:rsidR="009D0E58" w:rsidRPr="004849D4" w:rsidRDefault="009D0E58" w:rsidP="00D30AA0">
                          <w:pPr>
                            <w:jc w:val="right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0C9C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172" type="#_x0000_t202" style="position:absolute;margin-left:-2.5pt;margin-top:10.15pt;width:41.5pt;height:4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" stroked="f">
              <v:textbox>
                <w:txbxContent>
                  <w:p w14:paraId="2A566D7E" w14:textId="77777777" w:rsidR="009D0E58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48"/>
                        <w:szCs w:val="48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9D0E58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6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  <w:p w14:paraId="50B349D2" w14:textId="77777777" w:rsidR="009D0E58" w:rsidRPr="004849D4" w:rsidRDefault="009D0E58" w:rsidP="00D30AA0">
                    <w:pPr>
                      <w:jc w:val="right"/>
                      <w:rPr>
                        <w:rFonts w:ascii="Euphemia" w:hAnsi="Euphemia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4E333" w14:textId="4B927164" w:rsidR="00543FE6" w:rsidRPr="004849D4" w:rsidRDefault="0054014D" w:rsidP="00D30AA0">
    <w:pPr>
      <w:pStyle w:val="Footer"/>
      <w:tabs>
        <w:tab w:val="clear" w:pos="4513"/>
        <w:tab w:val="clear" w:pos="9026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29A272" wp14:editId="79A1B465">
              <wp:simplePos x="0" y="0"/>
              <wp:positionH relativeFrom="column">
                <wp:posOffset>6257925</wp:posOffset>
              </wp:positionH>
              <wp:positionV relativeFrom="paragraph">
                <wp:posOffset>167005</wp:posOffset>
              </wp:positionV>
              <wp:extent cx="371475" cy="557530"/>
              <wp:effectExtent l="0" t="0" r="0" b="0"/>
              <wp:wrapNone/>
              <wp:docPr id="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A154E3" w14:textId="77777777" w:rsidR="00543FE6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543FE6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7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29A272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73" type="#_x0000_t202" style="position:absolute;margin-left:492.75pt;margin-top:13.15pt;width:29.25pt;height:43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" stroked="f">
              <v:textbox>
                <w:txbxContent>
                  <w:p w14:paraId="42A154E3" w14:textId="77777777" w:rsidR="00543FE6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52"/>
                        <w:szCs w:val="52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543FE6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7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0A97B" w14:textId="778F8F37" w:rsidR="00E664E6" w:rsidRDefault="0054014D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49D072" wp14:editId="0484D943">
              <wp:simplePos x="0" y="0"/>
              <wp:positionH relativeFrom="column">
                <wp:posOffset>-727075</wp:posOffset>
              </wp:positionH>
              <wp:positionV relativeFrom="paragraph">
                <wp:posOffset>128905</wp:posOffset>
              </wp:positionV>
              <wp:extent cx="527050" cy="557530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5575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6E68BE" w14:textId="77777777" w:rsidR="00E664E6" w:rsidRPr="004849D4" w:rsidRDefault="0024065E" w:rsidP="00D30AA0">
                          <w:pPr>
                            <w:pStyle w:val="Footer"/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</w:pP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begin"/>
                          </w:r>
                          <w:r w:rsidR="00E664E6"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instrText xml:space="preserve"> PAGE   \* MERGEFORMAT </w:instrText>
                          </w:r>
                          <w:r w:rsidRPr="004849D4">
                            <w:rPr>
                              <w:rFonts w:ascii="Euphemia" w:hAnsi="Euphemia"/>
                              <w:sz w:val="48"/>
                              <w:szCs w:val="48"/>
                            </w:rPr>
                            <w:fldChar w:fldCharType="separate"/>
                          </w:r>
                          <w:r w:rsidR="00B31AD0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t>8</w:t>
                          </w:r>
                          <w:r w:rsidRPr="004849D4">
                            <w:rPr>
                              <w:rFonts w:ascii="Euphemia" w:hAnsi="Euphemia"/>
                              <w:noProof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  <w:p w14:paraId="6BB4F3D3" w14:textId="77777777" w:rsidR="00E664E6" w:rsidRPr="004849D4" w:rsidRDefault="00E664E6" w:rsidP="00D30AA0">
                          <w:pPr>
                            <w:jc w:val="right"/>
                            <w:rPr>
                              <w:rFonts w:ascii="Euphemia" w:hAnsi="Euphemia"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49D07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74" type="#_x0000_t202" style="position:absolute;margin-left:-57.25pt;margin-top:10.15pt;width:41.5pt;height:4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pQWhQIAABYFAAAOAAAAZHJzL2Uyb0RvYy54bWysVNuO2yAQfa/Uf0C8Z32pvYmtdVZ7aapK&#10;24u02w8ggGNUDBRI7O2q/94BJ2m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" stroked="f">
              <v:textbox>
                <w:txbxContent>
                  <w:p w14:paraId="096E68BE" w14:textId="77777777" w:rsidR="00E664E6" w:rsidRPr="004849D4" w:rsidRDefault="0024065E" w:rsidP="00D30AA0">
                    <w:pPr>
                      <w:pStyle w:val="Footer"/>
                      <w:rPr>
                        <w:rFonts w:ascii="Euphemia" w:hAnsi="Euphemia"/>
                        <w:sz w:val="48"/>
                        <w:szCs w:val="48"/>
                      </w:rPr>
                    </w:pP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begin"/>
                    </w:r>
                    <w:r w:rsidR="00E664E6" w:rsidRPr="004849D4">
                      <w:rPr>
                        <w:rFonts w:ascii="Euphemia" w:hAnsi="Euphemia"/>
                        <w:sz w:val="48"/>
                        <w:szCs w:val="48"/>
                      </w:rPr>
                      <w:instrText xml:space="preserve"> PAGE   \* MERGEFORMAT </w:instrText>
                    </w:r>
                    <w:r w:rsidRPr="004849D4">
                      <w:rPr>
                        <w:rFonts w:ascii="Euphemia" w:hAnsi="Euphemia"/>
                        <w:sz w:val="48"/>
                        <w:szCs w:val="48"/>
                      </w:rPr>
                      <w:fldChar w:fldCharType="separate"/>
                    </w:r>
                    <w:r w:rsidR="00B31AD0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t>8</w:t>
                    </w:r>
                    <w:r w:rsidRPr="004849D4">
                      <w:rPr>
                        <w:rFonts w:ascii="Euphemia" w:hAnsi="Euphemia"/>
                        <w:noProof/>
                        <w:sz w:val="48"/>
                        <w:szCs w:val="48"/>
                      </w:rPr>
                      <w:fldChar w:fldCharType="end"/>
                    </w:r>
                  </w:p>
                  <w:p w14:paraId="6BB4F3D3" w14:textId="77777777" w:rsidR="00E664E6" w:rsidRPr="004849D4" w:rsidRDefault="00E664E6" w:rsidP="00D30AA0">
                    <w:pPr>
                      <w:jc w:val="right"/>
                      <w:rPr>
                        <w:rFonts w:ascii="Euphemia" w:hAnsi="Euphemia"/>
                        <w:sz w:val="52"/>
                        <w:szCs w:val="5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59059" w14:textId="77777777" w:rsidR="006028F5" w:rsidRDefault="006028F5" w:rsidP="007101BB">
      <w:pPr>
        <w:spacing w:after="0" w:line="240" w:lineRule="auto"/>
      </w:pPr>
      <w:r>
        <w:separator/>
      </w:r>
    </w:p>
  </w:footnote>
  <w:footnote w:type="continuationSeparator" w:id="0">
    <w:p w14:paraId="1A4C28F0" w14:textId="77777777" w:rsidR="006028F5" w:rsidRDefault="006028F5" w:rsidP="007101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60"/>
    <w:rsid w:val="00031426"/>
    <w:rsid w:val="000B7DC1"/>
    <w:rsid w:val="001A2BCD"/>
    <w:rsid w:val="0024065E"/>
    <w:rsid w:val="002C4490"/>
    <w:rsid w:val="003B6E8C"/>
    <w:rsid w:val="003E40D1"/>
    <w:rsid w:val="004413DF"/>
    <w:rsid w:val="004849D4"/>
    <w:rsid w:val="004C020D"/>
    <w:rsid w:val="0054014D"/>
    <w:rsid w:val="00543FE6"/>
    <w:rsid w:val="00576B72"/>
    <w:rsid w:val="005A62B4"/>
    <w:rsid w:val="005B1514"/>
    <w:rsid w:val="006028F5"/>
    <w:rsid w:val="006A646E"/>
    <w:rsid w:val="006C038A"/>
    <w:rsid w:val="006D6654"/>
    <w:rsid w:val="007101BB"/>
    <w:rsid w:val="007506C7"/>
    <w:rsid w:val="008B5F53"/>
    <w:rsid w:val="0091069F"/>
    <w:rsid w:val="009435A9"/>
    <w:rsid w:val="009D0E58"/>
    <w:rsid w:val="00A93C81"/>
    <w:rsid w:val="00AC6497"/>
    <w:rsid w:val="00B31AD0"/>
    <w:rsid w:val="00CA1531"/>
    <w:rsid w:val="00CC2637"/>
    <w:rsid w:val="00D30AA0"/>
    <w:rsid w:val="00E211E0"/>
    <w:rsid w:val="00E664E6"/>
    <w:rsid w:val="00EE2631"/>
    <w:rsid w:val="00FA386B"/>
    <w:rsid w:val="00FB1C60"/>
    <w:rsid w:val="00FC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CFEB9"/>
  <w15:docId w15:val="{59F91647-61DB-4A6E-B254-F3AB59A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F53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1B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101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101B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01B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49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0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oter" Target="footer9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Users\Comms\Downloads\parenting_plan_formatted_2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6A1E2048EB4CA8F515E6DFCA6637" ma:contentTypeVersion="" ma:contentTypeDescription="Create a new document." ma:contentTypeScope="" ma:versionID="b46cf6795b0cabc8732e0e578d63cf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C1C00-0E5C-4830-9CCD-36DF38E277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42B4A1-9576-420C-ACC4-DF0B51747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5FE073-E490-441C-BCD2-13C3856BB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parenting_plan_formatted_2 (1)</Template>
  <TotalTime>1</TotalTime>
  <Pages>8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Flex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Comms</dc:creator>
  <cp:lastModifiedBy>John Hind</cp:lastModifiedBy>
  <cp:revision>2</cp:revision>
  <dcterms:created xsi:type="dcterms:W3CDTF">2018-07-05T16:25:00Z</dcterms:created>
  <dcterms:modified xsi:type="dcterms:W3CDTF">2018-07-05T16:25:00Z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0x0101005EDB6A1E2048EB4CA8F515E6DFCA6637</vt:lpwstr>
  </property>
</Properties>
</file>